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E1994" w14:textId="77777777" w:rsidR="005970BC" w:rsidRPr="00CD7C60" w:rsidRDefault="005970BC" w:rsidP="004B6EB8">
      <w:pPr>
        <w:spacing w:line="259" w:lineRule="auto"/>
        <w:ind w:right="-2"/>
        <w:rPr>
          <w:rFonts w:ascii="Calibri" w:eastAsia="Calibri" w:hAnsi="Calibri" w:cs="Calibri"/>
          <w:color w:val="385623" w:themeColor="accent6" w:themeShade="80"/>
          <w:sz w:val="18"/>
          <w:szCs w:val="36"/>
          <w:lang w:val="en-GB"/>
        </w:rPr>
      </w:pPr>
      <w:bookmarkStart w:id="0" w:name="_Hlk109048647"/>
      <w:r w:rsidRPr="00CD7C60">
        <w:rPr>
          <w:rFonts w:ascii="Calibri" w:eastAsia="Calibri" w:hAnsi="Calibri" w:cs="Calibri"/>
          <w:i/>
          <w:color w:val="385623" w:themeColor="accent6" w:themeShade="80"/>
          <w:sz w:val="18"/>
          <w:szCs w:val="36"/>
          <w:lang w:val="en-GB"/>
        </w:rPr>
        <w:t xml:space="preserve">MW Journal of Science, </w:t>
      </w:r>
      <w:r w:rsidRPr="00CD7C60">
        <w:rPr>
          <w:rFonts w:ascii="Calibri" w:eastAsia="Calibri" w:hAnsi="Calibri" w:cs="Calibri"/>
          <w:color w:val="385623" w:themeColor="accent6" w:themeShade="80"/>
          <w:sz w:val="18"/>
          <w:szCs w:val="36"/>
          <w:lang w:val="en-GB"/>
        </w:rPr>
        <w:t>2023, xx, xx−xx</w:t>
      </w:r>
    </w:p>
    <w:p w14:paraId="398136F1" w14:textId="77777777" w:rsidR="005970BC" w:rsidRPr="00CD7C60" w:rsidRDefault="005970BC" w:rsidP="005970BC">
      <w:pPr>
        <w:pBdr>
          <w:top w:val="single" w:sz="6" w:space="1" w:color="0033CC"/>
        </w:pBdr>
        <w:tabs>
          <w:tab w:val="center" w:pos="5040"/>
          <w:tab w:val="right" w:pos="9959"/>
        </w:tabs>
        <w:spacing w:line="259" w:lineRule="auto"/>
        <w:ind w:right="-121"/>
        <w:rPr>
          <w:sz w:val="36"/>
          <w:szCs w:val="36"/>
          <w:lang w:val="en-GB"/>
        </w:rPr>
      </w:pPr>
      <w:r w:rsidRPr="00CD7C60">
        <w:rPr>
          <w:rFonts w:ascii="Calibri" w:eastAsia="Calibri" w:hAnsi="Calibri" w:cs="Calibri"/>
          <w:color w:val="0C54A5"/>
          <w:sz w:val="18"/>
          <w:szCs w:val="36"/>
          <w:lang w:val="en-GB"/>
        </w:rPr>
        <w:t>https://doi.org/</w:t>
      </w:r>
    </w:p>
    <w:p w14:paraId="71C1B49F" w14:textId="77777777" w:rsidR="005970BC" w:rsidRPr="002D336C" w:rsidRDefault="005970BC" w:rsidP="005970BC">
      <w:pPr>
        <w:spacing w:line="259" w:lineRule="auto"/>
        <w:ind w:right="-121"/>
        <w:rPr>
          <w:sz w:val="32"/>
          <w:szCs w:val="32"/>
          <w:lang w:val="en-GB"/>
        </w:rPr>
      </w:pPr>
    </w:p>
    <w:p w14:paraId="333F7008" w14:textId="40C68378" w:rsidR="00CF143A" w:rsidRPr="004B4019" w:rsidRDefault="001E27A6" w:rsidP="001866A5">
      <w:pPr>
        <w:pStyle w:val="Title1"/>
        <w:spacing w:before="600"/>
      </w:pPr>
      <w:r w:rsidRPr="004B4019">
        <w:t>Title (</w:t>
      </w:r>
      <w:proofErr w:type="spellStart"/>
      <w:r w:rsidR="00233DA4" w:rsidRPr="004B4019">
        <w:t>C</w:t>
      </w:r>
      <w:r w:rsidR="00CE72A9" w:rsidRPr="004B4019">
        <w:t>apitalise</w:t>
      </w:r>
      <w:proofErr w:type="spellEnd"/>
      <w:r w:rsidR="00CE72A9" w:rsidRPr="004B4019">
        <w:t xml:space="preserve"> </w:t>
      </w:r>
      <w:r w:rsidR="00233DA4" w:rsidRPr="004B4019">
        <w:t>First Letter</w:t>
      </w:r>
      <w:r w:rsidR="002B2172" w:rsidRPr="004B4019">
        <w:t xml:space="preserve"> of </w:t>
      </w:r>
      <w:r w:rsidR="00702C6A" w:rsidRPr="004B4019">
        <w:t>Each Word</w:t>
      </w:r>
      <w:r w:rsidRPr="004B4019">
        <w:t>)</w:t>
      </w:r>
    </w:p>
    <w:bookmarkEnd w:id="0"/>
    <w:p w14:paraId="23B9C31E" w14:textId="6E5A6B9A" w:rsidR="00CF143A" w:rsidRPr="000F475B" w:rsidRDefault="00840136" w:rsidP="00350ECC">
      <w:pPr>
        <w:pStyle w:val="Authors"/>
        <w:spacing w:before="600" w:after="240" w:line="240" w:lineRule="atLeast"/>
        <w:jc w:val="center"/>
        <w:rPr>
          <w:rFonts w:asciiTheme="minorHAnsi" w:hAnsiTheme="minorHAnsi" w:cstheme="minorHAnsi"/>
          <w:lang w:val="en-US"/>
        </w:rPr>
      </w:pPr>
      <w:r w:rsidRPr="000F475B">
        <w:rPr>
          <w:rFonts w:asciiTheme="minorHAnsi" w:hAnsiTheme="minorHAnsi" w:cstheme="minorHAnsi"/>
          <w:lang w:val="en-US"/>
        </w:rPr>
        <w:t>Author Name</w:t>
      </w:r>
      <w:r w:rsidRPr="000F475B">
        <w:rPr>
          <w:rFonts w:asciiTheme="minorHAnsi" w:hAnsiTheme="minorHAnsi" w:cstheme="minorHAnsi"/>
          <w:vertAlign w:val="superscript"/>
          <w:lang w:val="en-US"/>
        </w:rPr>
        <w:t xml:space="preserve"> [a</w:t>
      </w:r>
      <w:r w:rsidR="00CF143A" w:rsidRPr="000F475B">
        <w:rPr>
          <w:rFonts w:asciiTheme="minorHAnsi" w:hAnsiTheme="minorHAnsi" w:cstheme="minorHAnsi"/>
          <w:vertAlign w:val="superscript"/>
          <w:lang w:val="en-US"/>
        </w:rPr>
        <w:t>]</w:t>
      </w:r>
      <w:r w:rsidRPr="000F475B">
        <w:rPr>
          <w:rFonts w:asciiTheme="minorHAnsi" w:hAnsiTheme="minorHAnsi" w:cstheme="minorHAnsi"/>
          <w:lang w:val="en-US"/>
        </w:rPr>
        <w:t>, Author</w:t>
      </w:r>
      <w:r w:rsidR="00B43B43" w:rsidRPr="000F475B">
        <w:rPr>
          <w:rFonts w:asciiTheme="minorHAnsi" w:hAnsiTheme="minorHAnsi" w:cstheme="minorHAnsi"/>
          <w:lang w:val="en-US"/>
        </w:rPr>
        <w:t xml:space="preserve"> A.</w:t>
      </w:r>
      <w:r w:rsidRPr="000F475B">
        <w:rPr>
          <w:rFonts w:asciiTheme="minorHAnsi" w:hAnsiTheme="minorHAnsi" w:cstheme="minorHAnsi"/>
          <w:lang w:val="en-US"/>
        </w:rPr>
        <w:t xml:space="preserve"> Name </w:t>
      </w:r>
      <w:r w:rsidRPr="000F475B">
        <w:rPr>
          <w:rFonts w:asciiTheme="minorHAnsi" w:hAnsiTheme="minorHAnsi" w:cstheme="minorHAnsi"/>
          <w:vertAlign w:val="superscript"/>
          <w:lang w:val="en-US"/>
        </w:rPr>
        <w:t>[b]</w:t>
      </w:r>
      <w:r w:rsidRPr="000F475B">
        <w:rPr>
          <w:rFonts w:asciiTheme="minorHAnsi" w:hAnsiTheme="minorHAnsi" w:cstheme="minorHAnsi"/>
          <w:lang w:val="en-US"/>
        </w:rPr>
        <w:t xml:space="preserve">, </w:t>
      </w:r>
      <w:r w:rsidR="00233DA4" w:rsidRPr="000F475B">
        <w:rPr>
          <w:rFonts w:asciiTheme="minorHAnsi" w:hAnsiTheme="minorHAnsi" w:cstheme="minorHAnsi"/>
          <w:lang w:val="en-US"/>
        </w:rPr>
        <w:t>and Author</w:t>
      </w:r>
      <w:r w:rsidR="00B43B43" w:rsidRPr="000F475B">
        <w:rPr>
          <w:rFonts w:asciiTheme="minorHAnsi" w:hAnsiTheme="minorHAnsi" w:cstheme="minorHAnsi"/>
          <w:vertAlign w:val="superscript"/>
          <w:lang w:val="en-US"/>
        </w:rPr>
        <w:t xml:space="preserve"> </w:t>
      </w:r>
      <w:r w:rsidR="00B43B43" w:rsidRPr="000F475B">
        <w:rPr>
          <w:rFonts w:asciiTheme="minorHAnsi" w:hAnsiTheme="minorHAnsi" w:cstheme="minorHAnsi"/>
          <w:lang w:val="en-US"/>
        </w:rPr>
        <w:t xml:space="preserve">B. </w:t>
      </w:r>
      <w:r w:rsidRPr="000F475B">
        <w:rPr>
          <w:rFonts w:asciiTheme="minorHAnsi" w:hAnsiTheme="minorHAnsi" w:cstheme="minorHAnsi"/>
          <w:lang w:val="en-US"/>
        </w:rPr>
        <w:t xml:space="preserve">Name </w:t>
      </w:r>
      <w:r w:rsidRPr="000F475B">
        <w:rPr>
          <w:rFonts w:asciiTheme="minorHAnsi" w:hAnsiTheme="minorHAnsi" w:cstheme="minorHAnsi"/>
          <w:vertAlign w:val="superscript"/>
          <w:lang w:val="en-US"/>
        </w:rPr>
        <w:t>[c</w:t>
      </w:r>
      <w:r w:rsidR="00CF143A" w:rsidRPr="000F475B">
        <w:rPr>
          <w:rFonts w:asciiTheme="minorHAnsi" w:hAnsiTheme="minorHAnsi" w:cstheme="minorHAnsi"/>
          <w:vertAlign w:val="superscript"/>
          <w:lang w:val="en-US"/>
        </w:rPr>
        <w:t>]</w:t>
      </w:r>
      <w:r w:rsidR="00026B2D" w:rsidRPr="000F475B">
        <w:rPr>
          <w:rFonts w:asciiTheme="minorHAnsi" w:hAnsiTheme="minorHAnsi" w:cstheme="minorHAnsi"/>
          <w:lang w:val="en-US"/>
        </w:rPr>
        <w:t>*</w:t>
      </w:r>
      <w:r w:rsidR="005E7379" w:rsidRPr="000F475B">
        <w:rPr>
          <w:rFonts w:asciiTheme="minorHAnsi" w:hAnsiTheme="minorHAnsi" w:cstheme="minorHAnsi"/>
          <w:lang w:val="en-US"/>
        </w:rPr>
        <w:t xml:space="preserve"> </w:t>
      </w:r>
      <w:bookmarkStart w:id="1" w:name="_Hlk108697789"/>
      <w:r w:rsidR="005E7379" w:rsidRPr="000F475B">
        <w:rPr>
          <w:rFonts w:asciiTheme="minorHAnsi" w:hAnsiTheme="minorHAnsi" w:cstheme="minorHAnsi"/>
          <w:lang w:val="en-US"/>
        </w:rPr>
        <w:t>(</w:t>
      </w:r>
      <w:r w:rsidR="00233DA4" w:rsidRPr="000F475B">
        <w:rPr>
          <w:rFonts w:asciiTheme="minorHAnsi" w:hAnsiTheme="minorHAnsi" w:cstheme="minorHAnsi"/>
          <w:lang w:val="en-US"/>
        </w:rPr>
        <w:t>F</w:t>
      </w:r>
      <w:r w:rsidR="005E7379" w:rsidRPr="000F475B">
        <w:rPr>
          <w:rFonts w:asciiTheme="minorHAnsi" w:hAnsiTheme="minorHAnsi" w:cstheme="minorHAnsi"/>
          <w:lang w:val="en-US"/>
        </w:rPr>
        <w:t>ull first</w:t>
      </w:r>
      <w:r w:rsidR="00B43B43" w:rsidRPr="000F475B">
        <w:rPr>
          <w:rFonts w:asciiTheme="minorHAnsi" w:hAnsiTheme="minorHAnsi" w:cstheme="minorHAnsi"/>
          <w:lang w:val="en-US"/>
        </w:rPr>
        <w:t xml:space="preserve"> name,</w:t>
      </w:r>
      <w:r w:rsidR="005E7379" w:rsidRPr="000F475B">
        <w:rPr>
          <w:rFonts w:asciiTheme="minorHAnsi" w:hAnsiTheme="minorHAnsi" w:cstheme="minorHAnsi"/>
          <w:lang w:val="en-US"/>
        </w:rPr>
        <w:t xml:space="preserve"> </w:t>
      </w:r>
      <w:r w:rsidR="00B43B43" w:rsidRPr="000F475B">
        <w:rPr>
          <w:rFonts w:asciiTheme="minorHAnsi" w:hAnsiTheme="minorHAnsi" w:cstheme="minorHAnsi"/>
          <w:lang w:val="en-US"/>
        </w:rPr>
        <w:t xml:space="preserve">initials for the middle name(s) </w:t>
      </w:r>
      <w:r w:rsidR="005E7379" w:rsidRPr="000F475B">
        <w:rPr>
          <w:rFonts w:asciiTheme="minorHAnsi" w:hAnsiTheme="minorHAnsi" w:cstheme="minorHAnsi"/>
          <w:lang w:val="en-US"/>
        </w:rPr>
        <w:t>and last</w:t>
      </w:r>
      <w:r w:rsidR="00B43B43" w:rsidRPr="000F475B">
        <w:rPr>
          <w:rFonts w:asciiTheme="minorHAnsi" w:hAnsiTheme="minorHAnsi" w:cstheme="minorHAnsi"/>
          <w:lang w:val="en-US"/>
        </w:rPr>
        <w:t xml:space="preserve"> (Family) </w:t>
      </w:r>
      <w:r w:rsidR="005E7379" w:rsidRPr="000F475B">
        <w:rPr>
          <w:rFonts w:asciiTheme="minorHAnsi" w:hAnsiTheme="minorHAnsi" w:cstheme="minorHAnsi"/>
          <w:lang w:val="en-US"/>
        </w:rPr>
        <w:t xml:space="preserve">name, </w:t>
      </w:r>
      <w:r w:rsidR="00B43B43" w:rsidRPr="000F475B">
        <w:rPr>
          <w:rFonts w:asciiTheme="minorHAnsi" w:hAnsiTheme="minorHAnsi" w:cstheme="minorHAnsi"/>
          <w:lang w:val="en-US"/>
        </w:rPr>
        <w:t xml:space="preserve">add a </w:t>
      </w:r>
      <w:r w:rsidR="005E7379" w:rsidRPr="000F475B">
        <w:rPr>
          <w:rFonts w:asciiTheme="minorHAnsi" w:hAnsiTheme="minorHAnsi" w:cstheme="minorHAnsi"/>
          <w:lang w:val="en-US"/>
        </w:rPr>
        <w:t xml:space="preserve">star </w:t>
      </w:r>
      <w:r w:rsidR="00233DA4" w:rsidRPr="000F475B">
        <w:rPr>
          <w:rFonts w:asciiTheme="minorHAnsi" w:hAnsiTheme="minorHAnsi" w:cstheme="minorHAnsi"/>
          <w:lang w:val="en-US"/>
        </w:rPr>
        <w:t>for corresponding author</w:t>
      </w:r>
      <w:bookmarkEnd w:id="1"/>
    </w:p>
    <w:p w14:paraId="287F1211" w14:textId="7E5FEDBE" w:rsidR="00CF143A" w:rsidRPr="000F475B" w:rsidRDefault="00CF143A" w:rsidP="004B6EB8">
      <w:pPr>
        <w:pStyle w:val="Adress"/>
        <w:pBdr>
          <w:top w:val="single" w:sz="6" w:space="1" w:color="0033CC"/>
        </w:pBdr>
        <w:spacing w:line="276" w:lineRule="auto"/>
        <w:ind w:left="426" w:hanging="426"/>
        <w:rPr>
          <w:rFonts w:asciiTheme="minorHAnsi" w:hAnsiTheme="minorHAnsi" w:cstheme="minorHAnsi"/>
          <w:sz w:val="20"/>
          <w:lang w:val="en-US"/>
        </w:rPr>
      </w:pPr>
      <w:r w:rsidRPr="000F475B">
        <w:rPr>
          <w:rFonts w:asciiTheme="minorHAnsi" w:hAnsiTheme="minorHAnsi" w:cstheme="minorHAnsi"/>
          <w:sz w:val="20"/>
          <w:lang w:val="en-US"/>
        </w:rPr>
        <w:t>[a]</w:t>
      </w:r>
      <w:r w:rsidRPr="000F475B">
        <w:rPr>
          <w:rFonts w:asciiTheme="minorHAnsi" w:hAnsiTheme="minorHAnsi" w:cstheme="minorHAnsi"/>
          <w:sz w:val="20"/>
          <w:lang w:val="en-US"/>
        </w:rPr>
        <w:tab/>
      </w:r>
      <w:r w:rsidR="00233DA4" w:rsidRPr="000F475B">
        <w:rPr>
          <w:rFonts w:asciiTheme="minorHAnsi" w:hAnsiTheme="minorHAnsi" w:cstheme="minorHAnsi"/>
          <w:sz w:val="20"/>
          <w:lang w:val="en-US"/>
        </w:rPr>
        <w:t>A</w:t>
      </w:r>
      <w:r w:rsidR="00B97B61" w:rsidRPr="000F475B">
        <w:rPr>
          <w:rFonts w:asciiTheme="minorHAnsi" w:hAnsiTheme="minorHAnsi" w:cstheme="minorHAnsi"/>
          <w:sz w:val="20"/>
          <w:lang w:val="en-US"/>
        </w:rPr>
        <w:t xml:space="preserve">ddress, e-mail </w:t>
      </w:r>
      <w:r w:rsidR="00840136" w:rsidRPr="000F475B">
        <w:rPr>
          <w:rFonts w:asciiTheme="minorHAnsi" w:hAnsiTheme="minorHAnsi" w:cstheme="minorHAnsi"/>
          <w:sz w:val="20"/>
          <w:lang w:val="en-US"/>
        </w:rPr>
        <w:t>ORCID</w:t>
      </w:r>
      <w:r w:rsidR="00B97B61" w:rsidRPr="000F475B">
        <w:rPr>
          <w:rFonts w:asciiTheme="minorHAnsi" w:hAnsiTheme="minorHAnsi" w:cstheme="minorHAnsi"/>
          <w:sz w:val="20"/>
          <w:lang w:val="en-US"/>
        </w:rPr>
        <w:t xml:space="preserve"> Number if available</w:t>
      </w:r>
    </w:p>
    <w:p w14:paraId="2DE4EA8C" w14:textId="21E18358" w:rsidR="00B97B61" w:rsidRPr="000F475B" w:rsidRDefault="00CF143A" w:rsidP="00350ECC">
      <w:pPr>
        <w:pStyle w:val="Adress"/>
        <w:spacing w:line="276" w:lineRule="auto"/>
        <w:ind w:left="426" w:hanging="426"/>
        <w:rPr>
          <w:rFonts w:asciiTheme="minorHAnsi" w:hAnsiTheme="minorHAnsi" w:cstheme="minorHAnsi"/>
          <w:sz w:val="20"/>
          <w:lang w:val="en-US"/>
        </w:rPr>
      </w:pPr>
      <w:r w:rsidRPr="000F475B">
        <w:rPr>
          <w:rFonts w:asciiTheme="minorHAnsi" w:hAnsiTheme="minorHAnsi" w:cstheme="minorHAnsi"/>
          <w:sz w:val="20"/>
          <w:lang w:val="en-US"/>
        </w:rPr>
        <w:t>[b]</w:t>
      </w:r>
      <w:r w:rsidRPr="000F475B">
        <w:rPr>
          <w:rFonts w:asciiTheme="minorHAnsi" w:hAnsiTheme="minorHAnsi" w:cstheme="minorHAnsi"/>
          <w:sz w:val="20"/>
          <w:lang w:val="en-US"/>
        </w:rPr>
        <w:tab/>
      </w:r>
      <w:r w:rsidR="00840136" w:rsidRPr="000F475B">
        <w:rPr>
          <w:rFonts w:asciiTheme="minorHAnsi" w:hAnsiTheme="minorHAnsi" w:cstheme="minorHAnsi"/>
          <w:sz w:val="20"/>
          <w:lang w:val="en-US"/>
        </w:rPr>
        <w:t>Address, e-mail ORCID Number if available</w:t>
      </w:r>
    </w:p>
    <w:p w14:paraId="4206C491" w14:textId="1024F932" w:rsidR="00840136" w:rsidRPr="000F475B" w:rsidRDefault="00840136" w:rsidP="00350ECC">
      <w:pPr>
        <w:pStyle w:val="Adress"/>
        <w:spacing w:line="276" w:lineRule="auto"/>
        <w:ind w:left="426" w:hanging="426"/>
        <w:rPr>
          <w:rFonts w:asciiTheme="minorHAnsi" w:hAnsiTheme="minorHAnsi" w:cstheme="minorHAnsi"/>
          <w:sz w:val="20"/>
          <w:lang w:val="en-US"/>
        </w:rPr>
      </w:pPr>
      <w:r w:rsidRPr="000F475B">
        <w:rPr>
          <w:rFonts w:asciiTheme="minorHAnsi" w:hAnsiTheme="minorHAnsi" w:cstheme="minorHAnsi"/>
          <w:sz w:val="20"/>
          <w:lang w:val="en-US"/>
        </w:rPr>
        <w:t>[c]</w:t>
      </w:r>
      <w:r w:rsidR="00026B2D" w:rsidRPr="000F475B">
        <w:rPr>
          <w:rFonts w:asciiTheme="minorHAnsi" w:hAnsiTheme="minorHAnsi" w:cstheme="minorHAnsi"/>
          <w:sz w:val="20"/>
          <w:lang w:val="en-US"/>
        </w:rPr>
        <w:t>*</w:t>
      </w:r>
      <w:r w:rsidRPr="000F475B">
        <w:rPr>
          <w:rFonts w:asciiTheme="minorHAnsi" w:hAnsiTheme="minorHAnsi" w:cstheme="minorHAnsi"/>
          <w:sz w:val="20"/>
          <w:lang w:val="en-US"/>
        </w:rPr>
        <w:tab/>
        <w:t>Address, e-mail ORCID Number if available)</w:t>
      </w:r>
    </w:p>
    <w:p w14:paraId="18AFC200" w14:textId="666F4EC2" w:rsidR="000479D3" w:rsidRDefault="000479D3" w:rsidP="00485052">
      <w:pPr>
        <w:pStyle w:val="Adress"/>
        <w:tabs>
          <w:tab w:val="left" w:pos="7368"/>
        </w:tabs>
        <w:spacing w:line="240" w:lineRule="atLeast"/>
        <w:ind w:left="426" w:hanging="426"/>
        <w:rPr>
          <w:rFonts w:asciiTheme="minorHAnsi" w:hAnsiTheme="minorHAnsi" w:cstheme="minorHAnsi"/>
          <w:sz w:val="20"/>
          <w:lang w:val="en-US"/>
        </w:rPr>
      </w:pPr>
    </w:p>
    <w:p w14:paraId="29B22CE1" w14:textId="7A7C9920" w:rsidR="000479D3" w:rsidRPr="004B4019" w:rsidRDefault="000479D3" w:rsidP="00D14CE9">
      <w:pPr>
        <w:pStyle w:val="AbstractHeading"/>
      </w:pPr>
      <w:r w:rsidRPr="004B4019">
        <w:t>Abstract</w:t>
      </w:r>
    </w:p>
    <w:p w14:paraId="1C7F3E81" w14:textId="77777777" w:rsidR="004B6EB8" w:rsidRPr="00742183" w:rsidRDefault="000479D3" w:rsidP="00774967">
      <w:pPr>
        <w:pStyle w:val="Abstract"/>
        <w:rPr>
          <w:color w:val="2F5496" w:themeColor="accent1" w:themeShade="BF"/>
        </w:rPr>
      </w:pPr>
      <w:r w:rsidRPr="00742183">
        <w:rPr>
          <w:color w:val="2F5496" w:themeColor="accent1" w:themeShade="BF"/>
        </w:rPr>
        <w:t>Insert abstract text here. (</w:t>
      </w:r>
      <w:bookmarkStart w:id="2" w:name="_Hlk109026442"/>
      <w:r w:rsidRPr="00742183">
        <w:rPr>
          <w:color w:val="2F5496" w:themeColor="accent1" w:themeShade="BF"/>
        </w:rPr>
        <w:t>Maximum 250 words. Please ensure your abstract is written so that it can be understood on its own (for example, in an abstracting service such as PubMed), with all abbreviations defined.</w:t>
      </w:r>
      <w:bookmarkEnd w:id="2"/>
      <w:r w:rsidRPr="00742183">
        <w:rPr>
          <w:color w:val="2F5496" w:themeColor="accent1" w:themeShade="BF"/>
        </w:rPr>
        <w:t>)</w:t>
      </w:r>
      <w:r w:rsidR="004B6EB8" w:rsidRPr="00742183">
        <w:rPr>
          <w:color w:val="2F5496" w:themeColor="accent1" w:themeShade="BF"/>
        </w:rPr>
        <w:t xml:space="preserve"> Insert abstract text here. (Maximum 250 words. Please ensure your abstract is written so that it can be understood on its own (for example, in an abstracting service such as PubMed), with all </w:t>
      </w:r>
    </w:p>
    <w:p w14:paraId="33707407" w14:textId="3B593857" w:rsidR="000479D3" w:rsidRPr="00742183" w:rsidRDefault="004B6EB8" w:rsidP="00774967">
      <w:pPr>
        <w:pStyle w:val="Abstract"/>
        <w:rPr>
          <w:color w:val="2F5496" w:themeColor="accent1" w:themeShade="BF"/>
        </w:rPr>
      </w:pPr>
      <w:r w:rsidRPr="00742183">
        <w:rPr>
          <w:color w:val="2F5496" w:themeColor="accent1" w:themeShade="BF"/>
        </w:rPr>
        <w:t xml:space="preserve">abbreviations </w:t>
      </w:r>
      <w:r w:rsidR="00FD4D3E" w:rsidRPr="00742183">
        <w:rPr>
          <w:color w:val="2F5496" w:themeColor="accent1" w:themeShade="BF"/>
        </w:rPr>
        <w:t>defined Insert</w:t>
      </w:r>
      <w:r w:rsidRPr="00742183">
        <w:rPr>
          <w:color w:val="2F5496" w:themeColor="accent1" w:themeShade="BF"/>
        </w:rPr>
        <w:t xml:space="preserve"> abstract text here. (Maximum 250 words. Please ensure your abstract is written so that it can be understood on its own (for example, in an abstracting service such as PubMed), with all abbreviations </w:t>
      </w:r>
      <w:r w:rsidR="00FD4D3E" w:rsidRPr="00742183">
        <w:rPr>
          <w:color w:val="2F5496" w:themeColor="accent1" w:themeShade="BF"/>
        </w:rPr>
        <w:t>defined Insert</w:t>
      </w:r>
      <w:r w:rsidRPr="00742183">
        <w:rPr>
          <w:color w:val="2F5496" w:themeColor="accent1" w:themeShade="BF"/>
        </w:rPr>
        <w:t xml:space="preserve"> abstract text here. (Maximum 250 words. Please ensure your abstract is written so that it can be understood on its own (for example, in an abstracting service such as PubMed), with all abbreviations </w:t>
      </w:r>
      <w:r w:rsidR="00FD4D3E" w:rsidRPr="00742183">
        <w:rPr>
          <w:color w:val="2F5496" w:themeColor="accent1" w:themeShade="BF"/>
        </w:rPr>
        <w:t>defined Insert</w:t>
      </w:r>
      <w:r w:rsidRPr="00742183">
        <w:rPr>
          <w:color w:val="2F5496" w:themeColor="accent1" w:themeShade="BF"/>
        </w:rPr>
        <w:t xml:space="preserve"> abstract text here. (Maximum 250 words. Please ensure your abstract is written so that it can be understood on its own (for example, in an abstracting service such as PubMed), with all abbreviations defined</w:t>
      </w:r>
    </w:p>
    <w:p w14:paraId="7CC497BE" w14:textId="084D337B" w:rsidR="00882CD8" w:rsidRPr="00742183" w:rsidRDefault="00882CD8" w:rsidP="00774967">
      <w:pPr>
        <w:pStyle w:val="Abstract"/>
        <w:rPr>
          <w:color w:val="2F5496" w:themeColor="accent1" w:themeShade="BF"/>
        </w:rPr>
      </w:pPr>
      <w:r w:rsidRPr="00742183">
        <w:rPr>
          <w:b/>
          <w:bCs/>
          <w:color w:val="2F5496" w:themeColor="accent1" w:themeShade="BF"/>
        </w:rPr>
        <w:t xml:space="preserve">Keywords: </w:t>
      </w:r>
      <w:r w:rsidR="00FB0C33" w:rsidRPr="00742183">
        <w:rPr>
          <w:color w:val="2F5496" w:themeColor="accent1" w:themeShade="BF"/>
        </w:rPr>
        <w:t>Keywords1, keywords2, keywords3, keywords4, keywords5</w:t>
      </w:r>
    </w:p>
    <w:p w14:paraId="0250CA5A" w14:textId="1E539200" w:rsidR="00AD78DA" w:rsidRPr="00D14CE9" w:rsidRDefault="00AD78DA" w:rsidP="00D14CE9">
      <w:pPr>
        <w:pStyle w:val="Heading1"/>
      </w:pPr>
      <w:r w:rsidRPr="00D14CE9">
        <w:t>Introduction</w:t>
      </w:r>
    </w:p>
    <w:p w14:paraId="706F8FC5" w14:textId="4FD506C7" w:rsidR="001E7E77" w:rsidRPr="00694621" w:rsidRDefault="00B55FAF" w:rsidP="00694621">
      <w:pPr>
        <w:pStyle w:val="MainText"/>
      </w:pPr>
      <w:r w:rsidRPr="00694621">
        <w:t xml:space="preserve">Main Text </w:t>
      </w:r>
      <w:r w:rsidR="00D80821" w:rsidRPr="00694621">
        <w:t>Paragraph</w:t>
      </w:r>
      <w:r w:rsidRPr="00694621">
        <w:t>.</w:t>
      </w:r>
      <w:r w:rsidR="002F54CF" w:rsidRPr="00694621">
        <w:t xml:space="preserve"> </w:t>
      </w:r>
      <w:r w:rsidR="00FB63DA" w:rsidRPr="00694621">
        <w:t>(</w:t>
      </w:r>
      <w:r w:rsidR="00B51D7A" w:rsidRPr="00694621">
        <w:t xml:space="preserve">Define acronyms when they first appear in the text. Use either American or British English consistently throughout. </w:t>
      </w:r>
      <w:r w:rsidR="00843E91" w:rsidRPr="00694621">
        <w:t>A typical Research Article is around 2500–5600 words (in its entirety) including 3–8 display items (Figures, Schemes, or Tables).</w:t>
      </w:r>
      <w:bookmarkStart w:id="3" w:name="_Hlk109303027"/>
    </w:p>
    <w:p w14:paraId="4803EADE" w14:textId="35534B59" w:rsidR="003831D4" w:rsidRPr="004B6EB8" w:rsidRDefault="003831D4" w:rsidP="00694621">
      <w:pPr>
        <w:pStyle w:val="MainText"/>
      </w:pPr>
      <w:r w:rsidRPr="004B6EB8">
        <w:t>When preparing manuscripts, we suggest that you use manuscript samples as guide Use only standard fonts: 12-point Times New Roman for text, Symbol for Greek symbols. Use tab for indents, not the space bar. Do not end a line by pressing Enter unless this is the end of a paragraph. Make full use of your text editor functions: creation of footnotes, enabling and disabling automatic hyphenation, list formatting, indents, etc. Do not use field functions. Use the table function, not spreadsheets, to make tables. Avoid creating tables by using multiple spaces or tabs.</w:t>
      </w:r>
    </w:p>
    <w:p w14:paraId="595610AD" w14:textId="3B980BDB" w:rsidR="003831D4" w:rsidRPr="003831D4" w:rsidRDefault="003831D4" w:rsidP="00694621">
      <w:pPr>
        <w:pStyle w:val="MainText"/>
      </w:pPr>
      <w:r w:rsidRPr="003831D4">
        <w:t xml:space="preserve">Use the International System of Units (SI) for physical quantities and units of measure, and IUPAC nomenclature for chemical compounds. Use periods rather than commas in decimals (correct: 0.38, incorrect: 0,38). There should not be periods after manuscript title, list of authors, affiliations, keywords, section headings and subheadings, table titles and most of the units of measure. </w:t>
      </w:r>
    </w:p>
    <w:p w14:paraId="55CAA85E" w14:textId="0436E55E" w:rsidR="003831D4" w:rsidRPr="003831D4" w:rsidRDefault="003831D4" w:rsidP="00694621">
      <w:pPr>
        <w:pStyle w:val="MainText"/>
      </w:pPr>
      <w:r w:rsidRPr="003831D4">
        <w:lastRenderedPageBreak/>
        <w:t xml:space="preserve">Italicize variables and physical quantities, but not abbreviations of words in superscripts and subscripts. Save your file in Microsoft Word (docx), format (MS Word 2007 or higher) or doc format (older MS Word versions). </w:t>
      </w:r>
    </w:p>
    <w:p w14:paraId="010C1912" w14:textId="3724EAA3" w:rsidR="005B235C" w:rsidRPr="006B3FF1" w:rsidRDefault="005B235C" w:rsidP="00D14CE9">
      <w:pPr>
        <w:pStyle w:val="Heading1"/>
      </w:pPr>
      <w:r w:rsidRPr="006B3FF1">
        <w:t>Material and Methods</w:t>
      </w:r>
    </w:p>
    <w:p w14:paraId="39DF255C" w14:textId="16044A05" w:rsidR="005B235C" w:rsidRPr="00137656" w:rsidRDefault="00137656" w:rsidP="00694621">
      <w:pPr>
        <w:pStyle w:val="MainText"/>
      </w:pPr>
      <w:r w:rsidRPr="00137656">
        <w:t xml:space="preserve">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 Material and </w:t>
      </w:r>
      <w:r w:rsidR="002058B0" w:rsidRPr="00137656">
        <w:t>methods</w:t>
      </w:r>
      <w:r w:rsidRPr="00137656">
        <w:t xml:space="preserve"> main text</w:t>
      </w:r>
    </w:p>
    <w:p w14:paraId="1A849E28" w14:textId="2D15859F" w:rsidR="003831D4" w:rsidRPr="003831D4" w:rsidRDefault="003831D4" w:rsidP="00694621">
      <w:pPr>
        <w:pStyle w:val="MainText"/>
      </w:pPr>
      <w:r w:rsidRPr="003831D4">
        <w:t xml:space="preserve">Mathematical formulas created using </w:t>
      </w:r>
      <w:proofErr w:type="spellStart"/>
      <w:r w:rsidRPr="003831D4">
        <w:t>MathType</w:t>
      </w:r>
      <w:proofErr w:type="spellEnd"/>
      <w:r w:rsidRPr="003831D4">
        <w:t xml:space="preserve"> should be in one frame. Do not compose a single formula of several </w:t>
      </w:r>
      <w:proofErr w:type="spellStart"/>
      <w:r w:rsidRPr="003831D4">
        <w:t>MathType</w:t>
      </w:r>
      <w:proofErr w:type="spellEnd"/>
      <w:r w:rsidRPr="003831D4">
        <w:t xml:space="preserve"> objects or a </w:t>
      </w:r>
      <w:proofErr w:type="spellStart"/>
      <w:r w:rsidRPr="003831D4">
        <w:t>MathType</w:t>
      </w:r>
      <w:proofErr w:type="spellEnd"/>
      <w:r w:rsidRPr="003831D4">
        <w:t xml:space="preserve"> object and text, table, or embedded frame. </w:t>
      </w:r>
    </w:p>
    <w:p w14:paraId="6CB429FD" w14:textId="7429BAA6" w:rsidR="003831D4" w:rsidRPr="003831D4" w:rsidRDefault="003831D4" w:rsidP="00694621">
      <w:pPr>
        <w:pStyle w:val="MainText"/>
      </w:pPr>
      <w:r w:rsidRPr="003831D4">
        <w:t xml:space="preserve">For </w:t>
      </w:r>
      <w:proofErr w:type="spellStart"/>
      <w:r w:rsidRPr="003831D4">
        <w:t>MathType</w:t>
      </w:r>
      <w:proofErr w:type="spellEnd"/>
      <w:r w:rsidRPr="003831D4">
        <w:t xml:space="preserve"> formulas, standard font settings should be used. Do not change these settings for any element of a formula. </w:t>
      </w:r>
    </w:p>
    <w:p w14:paraId="56BBB75C" w14:textId="0F9D140B" w:rsidR="003831D4" w:rsidRPr="003831D4" w:rsidRDefault="003831D4" w:rsidP="00694621">
      <w:pPr>
        <w:pStyle w:val="MainText"/>
      </w:pPr>
      <w:r w:rsidRPr="003831D4">
        <w:t xml:space="preserve">Please put a formula that do not fit ordinary lines to a separate line or use format that is most suitable; e.g., a/b and a × b–1 is better than a common fraction with a numerator displayed above the line and a denominator displayed below the line. </w:t>
      </w:r>
    </w:p>
    <w:bookmarkEnd w:id="3"/>
    <w:p w14:paraId="1E5FA800" w14:textId="2AE638D1" w:rsidR="00C00B45" w:rsidRPr="006B3FF1" w:rsidRDefault="00C00B45" w:rsidP="00D14CE9">
      <w:pPr>
        <w:pStyle w:val="Heading1"/>
      </w:pPr>
      <w:r w:rsidRPr="006B3FF1">
        <w:t>Results and Discussion</w:t>
      </w:r>
    </w:p>
    <w:p w14:paraId="36AAE6B7" w14:textId="60AF7B00" w:rsidR="00183160" w:rsidRPr="003C1AB7" w:rsidRDefault="00183160" w:rsidP="00694621">
      <w:pPr>
        <w:pStyle w:val="MainText"/>
      </w:pPr>
      <w:r w:rsidRPr="003C1AB7">
        <w:t xml:space="preserve">Main Text Paragraph. </w:t>
      </w:r>
      <w:r>
        <w:t>(</w:t>
      </w:r>
      <w:r w:rsidRPr="003C1AB7">
        <w:t xml:space="preserve">Please </w:t>
      </w:r>
      <w:r w:rsidRPr="00137656">
        <w:t>upload</w:t>
      </w:r>
      <w:r w:rsidRPr="003C1AB7">
        <w:t xml:space="preserve"> the Wor</w:t>
      </w:r>
      <w:r>
        <w:t xml:space="preserve">k </w:t>
      </w:r>
      <w:r w:rsidRPr="003C1AB7">
        <w:t>file for submission rather than a PDF: for production.</w:t>
      </w:r>
      <w:r>
        <w:t>)</w:t>
      </w:r>
      <w:r w:rsidRPr="002058B0">
        <w:t xml:space="preserve"> </w:t>
      </w:r>
      <w:r w:rsidRPr="003C1AB7">
        <w:t xml:space="preserve">Main Text Paragraph. </w:t>
      </w:r>
      <w:r>
        <w:t>(</w:t>
      </w:r>
      <w:r w:rsidRPr="003C1AB7">
        <w:t xml:space="preserve">Please </w:t>
      </w:r>
      <w:r w:rsidRPr="00137656">
        <w:t>upload</w:t>
      </w:r>
      <w:r w:rsidRPr="003C1AB7">
        <w:t xml:space="preserve"> the Word file for submission rather than a PDF: the Word file is needed for production.</w:t>
      </w:r>
      <w:r>
        <w:t>)</w:t>
      </w:r>
      <w:r w:rsidRPr="002058B0">
        <w:t xml:space="preserve"> </w:t>
      </w:r>
      <w:r w:rsidRPr="003C1AB7">
        <w:t xml:space="preserve">Main Text Paragraph. </w:t>
      </w:r>
      <w:r>
        <w:t>(</w:t>
      </w:r>
      <w:r w:rsidRPr="003C1AB7">
        <w:t xml:space="preserve">Please </w:t>
      </w:r>
      <w:r w:rsidRPr="00137656">
        <w:t>upload</w:t>
      </w:r>
      <w:r w:rsidRPr="003C1AB7">
        <w:t xml:space="preserve"> the Word file for submission rather than a PDF: the Word file is needed for production.</w:t>
      </w:r>
      <w:r>
        <w:t>)</w:t>
      </w:r>
    </w:p>
    <w:p w14:paraId="56BCC824" w14:textId="77777777" w:rsidR="00535972" w:rsidRPr="00D14CE9" w:rsidRDefault="00535972" w:rsidP="00D14CE9">
      <w:pPr>
        <w:pStyle w:val="Heading2"/>
      </w:pPr>
      <w:r w:rsidRPr="00D14CE9">
        <w:t xml:space="preserve">Subheading </w:t>
      </w:r>
      <w:r w:rsidR="003B6DF9" w:rsidRPr="00D14CE9">
        <w:t xml:space="preserve">(first letter </w:t>
      </w:r>
      <w:r w:rsidR="003C1AB7" w:rsidRPr="00D14CE9">
        <w:t>capitalized like the title</w:t>
      </w:r>
      <w:r w:rsidRPr="00D14CE9">
        <w:t>)</w:t>
      </w:r>
    </w:p>
    <w:p w14:paraId="265BFC43" w14:textId="4A0CB0BC" w:rsidR="00183160" w:rsidRPr="003C1AB7" w:rsidRDefault="00183160" w:rsidP="00694621">
      <w:pPr>
        <w:pStyle w:val="MainText"/>
      </w:pPr>
      <w:r w:rsidRPr="003C1AB7">
        <w:t xml:space="preserve">Main Text Paragraph. </w:t>
      </w:r>
      <w:r>
        <w:t>(</w:t>
      </w:r>
      <w:r w:rsidRPr="003C1AB7">
        <w:t xml:space="preserve">Please </w:t>
      </w:r>
      <w:r w:rsidRPr="00137656">
        <w:t>upload</w:t>
      </w:r>
      <w:r w:rsidRPr="003C1AB7">
        <w:t xml:space="preserve"> the Wor</w:t>
      </w:r>
      <w:r>
        <w:t xml:space="preserve">k </w:t>
      </w:r>
      <w:r w:rsidRPr="003C1AB7">
        <w:t>file for submission rather than a PDF: for production.</w:t>
      </w:r>
      <w:r>
        <w:t>)</w:t>
      </w:r>
      <w:r w:rsidRPr="002058B0">
        <w:t xml:space="preserve"> </w:t>
      </w:r>
      <w:r w:rsidRPr="003C1AB7">
        <w:t xml:space="preserve">Main Text Paragraph. </w:t>
      </w:r>
      <w:r>
        <w:t>(</w:t>
      </w:r>
      <w:r w:rsidRPr="003C1AB7">
        <w:t xml:space="preserve">Please </w:t>
      </w:r>
      <w:r w:rsidRPr="00137656">
        <w:t>upload</w:t>
      </w:r>
      <w:r w:rsidRPr="003C1AB7">
        <w:t xml:space="preserve"> the Word file for submission rather than a PDF: the Word file is needed for production.</w:t>
      </w:r>
      <w:r>
        <w:t>)</w:t>
      </w:r>
      <w:r w:rsidRPr="002058B0">
        <w:t xml:space="preserve"> </w:t>
      </w:r>
      <w:r w:rsidRPr="003C1AB7">
        <w:t xml:space="preserve">Main Text Paragraph. </w:t>
      </w:r>
      <w:r>
        <w:t>(</w:t>
      </w:r>
      <w:r w:rsidRPr="003C1AB7">
        <w:t xml:space="preserve">Please </w:t>
      </w:r>
      <w:r w:rsidRPr="00137656">
        <w:t>upload</w:t>
      </w:r>
      <w:r w:rsidRPr="003C1AB7">
        <w:t xml:space="preserve"> the Word file for submission rather than a PDF: the Word file is needed for production.</w:t>
      </w:r>
      <w:r>
        <w:t>)</w:t>
      </w:r>
    </w:p>
    <w:p w14:paraId="013301C5" w14:textId="06063CE7" w:rsidR="00944EEE" w:rsidRPr="00D14CE9" w:rsidRDefault="00944EEE" w:rsidP="00D14CE9">
      <w:pPr>
        <w:pStyle w:val="Heading3"/>
      </w:pPr>
      <w:r w:rsidRPr="00D14CE9">
        <w:t>Sub-Subheading</w:t>
      </w:r>
    </w:p>
    <w:p w14:paraId="2356EA24" w14:textId="7E32F6A3" w:rsidR="00A25CF2" w:rsidRPr="003C1AB7" w:rsidRDefault="00A25CF2" w:rsidP="00694621">
      <w:pPr>
        <w:pStyle w:val="MainText"/>
      </w:pPr>
      <w:r w:rsidRPr="003C1AB7">
        <w:t xml:space="preserve">Main Text Paragraph. </w:t>
      </w:r>
      <w:bookmarkStart w:id="4" w:name="_Hlk108698566"/>
      <w:r w:rsidR="00EF7391">
        <w:t>(</w:t>
      </w:r>
      <w:r w:rsidR="0047384A" w:rsidRPr="003C1AB7">
        <w:t>P</w:t>
      </w:r>
      <w:r w:rsidR="00CA41A4" w:rsidRPr="003C1AB7">
        <w:t xml:space="preserve">lease </w:t>
      </w:r>
      <w:r w:rsidR="00CA41A4" w:rsidRPr="00137656">
        <w:t>u</w:t>
      </w:r>
      <w:r w:rsidRPr="00137656">
        <w:t>pload</w:t>
      </w:r>
      <w:r w:rsidRPr="003C1AB7">
        <w:t xml:space="preserve"> the </w:t>
      </w:r>
      <w:r w:rsidR="00CA41A4" w:rsidRPr="003C1AB7">
        <w:t>W</w:t>
      </w:r>
      <w:r w:rsidRPr="003C1AB7">
        <w:t>or</w:t>
      </w:r>
      <w:r w:rsidR="007A4F33">
        <w:t>k</w:t>
      </w:r>
      <w:r w:rsidR="00183160">
        <w:t xml:space="preserve"> </w:t>
      </w:r>
      <w:r w:rsidRPr="003C1AB7">
        <w:t xml:space="preserve">file </w:t>
      </w:r>
      <w:r w:rsidR="00430E09" w:rsidRPr="003C1AB7">
        <w:t xml:space="preserve">for submission </w:t>
      </w:r>
      <w:r w:rsidRPr="003C1AB7">
        <w:t>rather than a PDF</w:t>
      </w:r>
      <w:r w:rsidR="00430E09" w:rsidRPr="003C1AB7">
        <w:t>:</w:t>
      </w:r>
      <w:r w:rsidRPr="003C1AB7">
        <w:t xml:space="preserve"> for production.</w:t>
      </w:r>
      <w:bookmarkEnd w:id="4"/>
      <w:r w:rsidR="00EF7391">
        <w:t>)</w:t>
      </w:r>
      <w:r w:rsidR="002058B0" w:rsidRPr="002058B0">
        <w:t xml:space="preserve"> </w:t>
      </w:r>
      <w:r w:rsidR="002058B0" w:rsidRPr="003C1AB7">
        <w:t xml:space="preserve">Main Text Paragraph. </w:t>
      </w:r>
      <w:r w:rsidR="002058B0">
        <w:t>(</w:t>
      </w:r>
      <w:r w:rsidR="002058B0" w:rsidRPr="003C1AB7">
        <w:t xml:space="preserve">Please </w:t>
      </w:r>
      <w:r w:rsidR="002058B0" w:rsidRPr="00137656">
        <w:t>upload</w:t>
      </w:r>
      <w:r w:rsidR="002058B0" w:rsidRPr="003C1AB7">
        <w:t xml:space="preserve"> the Word file for submission rather than a PDF: the Word file is needed for production.</w:t>
      </w:r>
      <w:r w:rsidR="002058B0">
        <w:t>)</w:t>
      </w:r>
      <w:r w:rsidR="002058B0" w:rsidRPr="002058B0">
        <w:t xml:space="preserve"> </w:t>
      </w:r>
      <w:r w:rsidR="002058B0" w:rsidRPr="003C1AB7">
        <w:t xml:space="preserve">Main Text Paragraph. </w:t>
      </w:r>
      <w:r w:rsidR="002058B0">
        <w:t>(</w:t>
      </w:r>
      <w:r w:rsidR="002058B0" w:rsidRPr="003C1AB7">
        <w:t xml:space="preserve">Please </w:t>
      </w:r>
      <w:r w:rsidR="002058B0" w:rsidRPr="00137656">
        <w:t>upload</w:t>
      </w:r>
      <w:r w:rsidR="002058B0" w:rsidRPr="003C1AB7">
        <w:t xml:space="preserve"> the Word file for submission rather than a PDF: the Word file is needed for production.</w:t>
      </w:r>
      <w:r w:rsidR="002058B0">
        <w:t>)</w:t>
      </w:r>
    </w:p>
    <w:p w14:paraId="5861317B" w14:textId="25BF8E65" w:rsidR="003C1AB7" w:rsidRDefault="003C1AB7" w:rsidP="00694621">
      <w:pPr>
        <w:pStyle w:val="MainText"/>
      </w:pPr>
      <w:r w:rsidRPr="00616065">
        <w:t xml:space="preserve">Main Text Paragraph. </w:t>
      </w:r>
      <w:r w:rsidR="00EF7391">
        <w:t>(</w:t>
      </w:r>
      <w:r>
        <w:t>P</w:t>
      </w:r>
      <w:r w:rsidRPr="00616065">
        <w:t>lease upload the Word file</w:t>
      </w:r>
      <w:r w:rsidR="00EF7391">
        <w:t>)</w:t>
      </w:r>
      <w:r w:rsidR="002058B0" w:rsidRPr="002058B0">
        <w:t xml:space="preserve"> </w:t>
      </w:r>
      <w:r w:rsidR="002058B0" w:rsidRPr="003C1AB7">
        <w:t xml:space="preserve">Main Text Paragraph. </w:t>
      </w:r>
      <w:r w:rsidR="002058B0">
        <w:t>(</w:t>
      </w:r>
      <w:r w:rsidR="002058B0" w:rsidRPr="003C1AB7">
        <w:t xml:space="preserve">Please </w:t>
      </w:r>
      <w:r w:rsidR="002058B0" w:rsidRPr="00137656">
        <w:t>upload</w:t>
      </w:r>
      <w:r w:rsidR="002058B0" w:rsidRPr="003C1AB7">
        <w:t xml:space="preserve"> the Word file for submission rather than a PDF: the Word file is needed for production.</w:t>
      </w:r>
      <w:r w:rsidR="002058B0">
        <w:t>)</w:t>
      </w:r>
      <w:r w:rsidR="002058B0" w:rsidRPr="002058B0">
        <w:t xml:space="preserve"> </w:t>
      </w:r>
      <w:r w:rsidR="002058B0" w:rsidRPr="003C1AB7">
        <w:t xml:space="preserve">Main Text Paragraph. </w:t>
      </w:r>
      <w:r w:rsidR="002058B0">
        <w:t>(</w:t>
      </w:r>
      <w:r w:rsidR="002058B0" w:rsidRPr="003C1AB7">
        <w:t xml:space="preserve">Please </w:t>
      </w:r>
      <w:r w:rsidR="002058B0" w:rsidRPr="00137656">
        <w:t>upload</w:t>
      </w:r>
      <w:r w:rsidR="002058B0" w:rsidRPr="003C1AB7">
        <w:t xml:space="preserve"> the Word file for submission rather than a PDF: the Word file is needed for production.</w:t>
      </w:r>
      <w:r w:rsidR="002058B0">
        <w:t>)</w:t>
      </w:r>
      <w:r w:rsidR="002058B0" w:rsidRPr="002058B0">
        <w:t xml:space="preserve"> </w:t>
      </w:r>
      <w:r w:rsidR="002058B0" w:rsidRPr="003C1AB7">
        <w:t xml:space="preserve">Main Text Paragraph. </w:t>
      </w:r>
      <w:r w:rsidR="002058B0">
        <w:t>(</w:t>
      </w:r>
      <w:r w:rsidR="002058B0" w:rsidRPr="003C1AB7">
        <w:t xml:space="preserve">Please </w:t>
      </w:r>
      <w:r w:rsidR="002058B0" w:rsidRPr="00137656">
        <w:t>upload</w:t>
      </w:r>
      <w:r w:rsidR="002058B0" w:rsidRPr="003C1AB7">
        <w:t xml:space="preserve"> the Word file for submission rather than a PDF: the Word file is needed for production.</w:t>
      </w:r>
      <w:r w:rsidR="002058B0">
        <w:t>)</w:t>
      </w:r>
    </w:p>
    <w:p w14:paraId="77A75BFF" w14:textId="77777777" w:rsidR="007F7BE3" w:rsidRDefault="007F7BE3" w:rsidP="00694621">
      <w:pPr>
        <w:pStyle w:val="MainText"/>
      </w:pPr>
    </w:p>
    <w:p w14:paraId="6403B81F" w14:textId="09FBC3EB" w:rsidR="0003408E" w:rsidRDefault="0003408E" w:rsidP="00694621">
      <w:pPr>
        <w:pStyle w:val="MainText"/>
      </w:pPr>
    </w:p>
    <w:p w14:paraId="23B423B0" w14:textId="30B920C2" w:rsidR="00C06389" w:rsidRPr="006B3FF1" w:rsidRDefault="00C06389" w:rsidP="00D14CE9">
      <w:pPr>
        <w:pStyle w:val="Heading2"/>
        <w:rPr>
          <w:rFonts w:eastAsia="MS Mincho"/>
        </w:rPr>
      </w:pPr>
      <w:r w:rsidRPr="006B3FF1">
        <w:lastRenderedPageBreak/>
        <w:t>Subheading</w:t>
      </w:r>
      <w:r w:rsidR="003B6DF9" w:rsidRPr="006B3FF1">
        <w:t xml:space="preserve"> (</w:t>
      </w:r>
      <w:r w:rsidR="00FC1380" w:rsidRPr="006B3FF1">
        <w:t>If you need s</w:t>
      </w:r>
      <w:r w:rsidRPr="006B3FF1">
        <w:t>ubheadings</w:t>
      </w:r>
      <w:r w:rsidR="00FC1380" w:rsidRPr="006B3FF1">
        <w:t xml:space="preserve">, </w:t>
      </w:r>
      <w:r w:rsidR="003B6DF9" w:rsidRPr="006B3FF1">
        <w:t xml:space="preserve">first letter </w:t>
      </w:r>
      <w:r w:rsidRPr="006B3FF1">
        <w:t>capitalized like the title</w:t>
      </w:r>
      <w:r w:rsidR="00743893" w:rsidRPr="006B3FF1">
        <w:t>.</w:t>
      </w:r>
      <w:r w:rsidRPr="006B3FF1">
        <w:t>)</w:t>
      </w:r>
    </w:p>
    <w:p w14:paraId="114B4FD2" w14:textId="247F0528" w:rsidR="00183160" w:rsidRDefault="00183160" w:rsidP="00694621">
      <w:pPr>
        <w:pStyle w:val="MainText"/>
      </w:pPr>
      <w:r w:rsidRPr="00616065">
        <w:t xml:space="preserve">Main Text Paragraph. </w:t>
      </w:r>
      <w:r>
        <w:t>(P</w:t>
      </w:r>
      <w:r w:rsidRPr="00616065">
        <w:t>lease upload the Word file</w:t>
      </w:r>
      <w:r>
        <w:t>)</w:t>
      </w:r>
      <w:r w:rsidRPr="002058B0">
        <w:t xml:space="preserve"> </w:t>
      </w:r>
      <w:r w:rsidRPr="003C1AB7">
        <w:t xml:space="preserve">Main Text Paragraph. </w:t>
      </w:r>
      <w:r>
        <w:t>(</w:t>
      </w:r>
      <w:r w:rsidRPr="003C1AB7">
        <w:t xml:space="preserve">Please </w:t>
      </w:r>
      <w:r w:rsidRPr="00137656">
        <w:t>upload</w:t>
      </w:r>
      <w:r w:rsidRPr="003C1AB7">
        <w:t xml:space="preserve"> the Word file for submission rather than a PDF: the Word file is needed for production.</w:t>
      </w:r>
      <w:r>
        <w:t>)</w:t>
      </w:r>
      <w:r w:rsidRPr="002058B0">
        <w:t xml:space="preserve"> </w:t>
      </w:r>
      <w:r w:rsidRPr="003C1AB7">
        <w:t xml:space="preserve">Main Text Paragraph. </w:t>
      </w:r>
      <w:r>
        <w:t>(</w:t>
      </w:r>
      <w:r w:rsidRPr="003C1AB7">
        <w:t xml:space="preserve">Please </w:t>
      </w:r>
      <w:r w:rsidRPr="00137656">
        <w:t>upload</w:t>
      </w:r>
      <w:r w:rsidRPr="003C1AB7">
        <w:t xml:space="preserve"> the Word file for submission rather than a PDF: the Word file is needed for production.</w:t>
      </w:r>
      <w:r>
        <w:t>)</w:t>
      </w:r>
      <w:r w:rsidRPr="002058B0">
        <w:t xml:space="preserve"> </w:t>
      </w:r>
      <w:r w:rsidRPr="003C1AB7">
        <w:t xml:space="preserve">Main Text Paragraph. </w:t>
      </w:r>
      <w:r>
        <w:t>(</w:t>
      </w:r>
      <w:r w:rsidRPr="003C1AB7">
        <w:t xml:space="preserve">Please </w:t>
      </w:r>
      <w:r w:rsidRPr="00137656">
        <w:t>upload</w:t>
      </w:r>
      <w:r w:rsidRPr="003C1AB7">
        <w:t xml:space="preserve"> the Word file for submission rather than a PDF: the Word file is needed for production.</w:t>
      </w:r>
      <w:r>
        <w:t>)</w:t>
      </w:r>
    </w:p>
    <w:p w14:paraId="671EAE28" w14:textId="77777777" w:rsidR="00944EEE" w:rsidRPr="006B3FF1" w:rsidRDefault="00944EEE" w:rsidP="00D14CE9">
      <w:pPr>
        <w:pStyle w:val="Heading3"/>
      </w:pPr>
      <w:r w:rsidRPr="006B3FF1">
        <w:t>Sub-Subheading</w:t>
      </w:r>
    </w:p>
    <w:p w14:paraId="50C9CEE9" w14:textId="77777777" w:rsidR="000725D1" w:rsidRPr="00192B4B" w:rsidRDefault="000725D1" w:rsidP="00694621">
      <w:pPr>
        <w:pStyle w:val="MainText"/>
        <w:rPr>
          <w:shd w:val="clear" w:color="auto" w:fill="FFFFFF"/>
        </w:rPr>
      </w:pPr>
      <w:r w:rsidRPr="00192B4B">
        <w:rPr>
          <w:shd w:val="clear" w:color="auto" w:fill="FFFFFF"/>
        </w:rPr>
        <w:t>Main Text Paragraph.</w:t>
      </w:r>
      <w:r w:rsidR="003C1AB7" w:rsidRPr="00192B4B">
        <w:rPr>
          <w:shd w:val="clear" w:color="auto" w:fill="FFFFFF"/>
        </w:rPr>
        <w:t xml:space="preserve"> Main Text Paragraph. Main Text Paragraph. Main Text Paragraph. Main Text Paragraph. Main Text Paragraph. Main Text Paragraph.</w:t>
      </w:r>
    </w:p>
    <w:p w14:paraId="398E1647" w14:textId="77777777" w:rsidR="00157B8C" w:rsidRPr="00157B8C" w:rsidRDefault="00157B8C" w:rsidP="00157B8C">
      <w:pPr>
        <w:pStyle w:val="FigureCaption"/>
      </w:pPr>
      <w:r w:rsidRPr="00157B8C">
        <w:drawing>
          <wp:inline distT="0" distB="0" distL="0" distR="0" wp14:anchorId="2FD14FD2" wp14:editId="273AED44">
            <wp:extent cx="4026090" cy="1999664"/>
            <wp:effectExtent l="0" t="0" r="0" b="635"/>
            <wp:docPr id="889025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1168" cy="2007153"/>
                    </a:xfrm>
                    <a:prstGeom prst="rect">
                      <a:avLst/>
                    </a:prstGeom>
                    <a:noFill/>
                    <a:ln>
                      <a:noFill/>
                    </a:ln>
                  </pic:spPr>
                </pic:pic>
              </a:graphicData>
            </a:graphic>
          </wp:inline>
        </w:drawing>
      </w:r>
    </w:p>
    <w:p w14:paraId="2E4B8D8B" w14:textId="5D74C2D3" w:rsidR="00FF09F3" w:rsidRPr="001D419C" w:rsidRDefault="00FC28EF" w:rsidP="007F7BE3">
      <w:pPr>
        <w:pStyle w:val="StyleStyleFigureCaptionTimesNewRoman10ptBoldCustomColor"/>
        <w:spacing w:line="240" w:lineRule="auto"/>
        <w:jc w:val="left"/>
        <w:rPr>
          <w:rFonts w:asciiTheme="minorHAnsi" w:hAnsiTheme="minorHAnsi" w:cstheme="minorHAnsi"/>
          <w:b w:val="0"/>
          <w:bCs w:val="0"/>
          <w:sz w:val="20"/>
          <w:szCs w:val="14"/>
        </w:rPr>
      </w:pPr>
      <w:r w:rsidRPr="001D419C">
        <w:rPr>
          <w:rFonts w:asciiTheme="minorHAnsi" w:hAnsiTheme="minorHAnsi" w:cstheme="minorHAnsi"/>
          <w:sz w:val="20"/>
          <w:szCs w:val="14"/>
        </w:rPr>
        <w:t>Figure 1</w:t>
      </w:r>
      <w:r w:rsidRPr="001D419C">
        <w:rPr>
          <w:rFonts w:asciiTheme="minorHAnsi" w:hAnsiTheme="minorHAnsi" w:cstheme="minorHAnsi"/>
          <w:b w:val="0"/>
          <w:bCs w:val="0"/>
          <w:sz w:val="20"/>
          <w:szCs w:val="14"/>
        </w:rPr>
        <w:t xml:space="preserve">. Figure </w:t>
      </w:r>
      <w:r w:rsidR="00EB3197" w:rsidRPr="001D419C">
        <w:rPr>
          <w:rFonts w:asciiTheme="minorHAnsi" w:hAnsiTheme="minorHAnsi" w:cstheme="minorHAnsi"/>
          <w:b w:val="0"/>
          <w:bCs w:val="0"/>
          <w:sz w:val="20"/>
          <w:szCs w:val="14"/>
        </w:rPr>
        <w:t>c</w:t>
      </w:r>
      <w:r w:rsidRPr="001D419C">
        <w:rPr>
          <w:rFonts w:asciiTheme="minorHAnsi" w:hAnsiTheme="minorHAnsi" w:cstheme="minorHAnsi"/>
          <w:b w:val="0"/>
          <w:bCs w:val="0"/>
          <w:sz w:val="20"/>
          <w:szCs w:val="14"/>
        </w:rPr>
        <w:t>aption.</w:t>
      </w:r>
      <w:r w:rsidR="00AE2467" w:rsidRPr="001D419C">
        <w:rPr>
          <w:rFonts w:asciiTheme="minorHAnsi" w:hAnsiTheme="minorHAnsi" w:cstheme="minorHAnsi"/>
          <w:b w:val="0"/>
          <w:bCs w:val="0"/>
          <w:sz w:val="20"/>
          <w:szCs w:val="14"/>
        </w:rPr>
        <w:t xml:space="preserve"> </w:t>
      </w:r>
      <w:r w:rsidR="00501694" w:rsidRPr="001D419C">
        <w:rPr>
          <w:rFonts w:asciiTheme="minorHAnsi" w:hAnsiTheme="minorHAnsi" w:cstheme="minorHAnsi"/>
          <w:b w:val="0"/>
          <w:bCs w:val="0"/>
          <w:sz w:val="20"/>
          <w:szCs w:val="14"/>
        </w:rPr>
        <w:t>(</w:t>
      </w:r>
      <w:r w:rsidR="00AE2467" w:rsidRPr="001D419C">
        <w:rPr>
          <w:rFonts w:asciiTheme="minorHAnsi" w:hAnsiTheme="minorHAnsi" w:cstheme="minorHAnsi"/>
          <w:b w:val="0"/>
          <w:bCs w:val="0"/>
          <w:sz w:val="20"/>
          <w:szCs w:val="14"/>
        </w:rPr>
        <w:t>Do not capitalize or use bold font for the caption</w:t>
      </w:r>
      <w:r w:rsidR="00CA41A4" w:rsidRPr="001D419C">
        <w:rPr>
          <w:rFonts w:asciiTheme="minorHAnsi" w:hAnsiTheme="minorHAnsi" w:cstheme="minorHAnsi"/>
          <w:b w:val="0"/>
          <w:bCs w:val="0"/>
          <w:sz w:val="20"/>
          <w:szCs w:val="14"/>
        </w:rPr>
        <w:t xml:space="preserve">. Check that all parts, insets, and footnotes of </w:t>
      </w:r>
      <w:r w:rsidR="00425357" w:rsidRPr="001D419C">
        <w:rPr>
          <w:rFonts w:asciiTheme="minorHAnsi" w:hAnsiTheme="minorHAnsi" w:cstheme="minorHAnsi"/>
          <w:b w:val="0"/>
          <w:bCs w:val="0"/>
          <w:sz w:val="20"/>
          <w:szCs w:val="14"/>
        </w:rPr>
        <w:t>F</w:t>
      </w:r>
      <w:r w:rsidR="00CA41A4" w:rsidRPr="001D419C">
        <w:rPr>
          <w:rFonts w:asciiTheme="minorHAnsi" w:hAnsiTheme="minorHAnsi" w:cstheme="minorHAnsi"/>
          <w:b w:val="0"/>
          <w:bCs w:val="0"/>
          <w:sz w:val="20"/>
          <w:szCs w:val="14"/>
        </w:rPr>
        <w:t>igures are mentioned in the caption. Check that headings and the labels of the axes in all graphs are correct and are correctly spelled</w:t>
      </w:r>
      <w:r w:rsidR="0047384A" w:rsidRPr="001D419C">
        <w:rPr>
          <w:rFonts w:asciiTheme="minorHAnsi" w:hAnsiTheme="minorHAnsi" w:cstheme="minorHAnsi"/>
          <w:b w:val="0"/>
          <w:bCs w:val="0"/>
          <w:sz w:val="20"/>
          <w:szCs w:val="14"/>
        </w:rPr>
        <w:t>.</w:t>
      </w:r>
      <w:r w:rsidR="00157B8C" w:rsidRPr="001D419C">
        <w:rPr>
          <w:rFonts w:asciiTheme="minorHAnsi" w:hAnsiTheme="minorHAnsi" w:cstheme="minorHAnsi"/>
          <w:b w:val="0"/>
          <w:bCs w:val="0"/>
          <w:sz w:val="20"/>
          <w:szCs w:val="14"/>
        </w:rPr>
        <w:t xml:space="preserve"> Note: Please do not combine the figure and caption in a textbox or frame.</w:t>
      </w:r>
      <w:r w:rsidR="00501694" w:rsidRPr="001D419C">
        <w:rPr>
          <w:rFonts w:asciiTheme="minorHAnsi" w:hAnsiTheme="minorHAnsi" w:cstheme="minorHAnsi"/>
          <w:b w:val="0"/>
          <w:bCs w:val="0"/>
          <w:sz w:val="20"/>
          <w:szCs w:val="14"/>
        </w:rPr>
        <w:t>)</w:t>
      </w:r>
    </w:p>
    <w:p w14:paraId="56593206" w14:textId="6D679485" w:rsidR="00157B8C" w:rsidRDefault="00A25CF2" w:rsidP="00694621">
      <w:pPr>
        <w:pStyle w:val="MainText"/>
      </w:pPr>
      <w:r w:rsidRPr="00616065">
        <w:t>Main Text Paragraph.</w:t>
      </w:r>
      <w:r w:rsidR="00157B8C" w:rsidRPr="00157B8C">
        <w:t xml:space="preserve"> </w:t>
      </w:r>
      <w:r w:rsidR="00157B8C" w:rsidRPr="00616065">
        <w:t>Main Text Paragraph.</w:t>
      </w:r>
      <w:r w:rsidR="00157B8C">
        <w:t xml:space="preserve"> (</w:t>
      </w:r>
      <w:r w:rsidR="00157B8C" w:rsidRPr="003B6DF9">
        <w:t xml:space="preserve">Insert Scheme here as one single graphic element (300 DPI resolution: up to 992 pixels, 8.4 cm width for single-column format; up to 2030 pixels, 17.2 cm for double-column format). </w:t>
      </w:r>
      <w:r w:rsidR="00157B8C" w:rsidRPr="003B6DF9">
        <w:rPr>
          <w:b/>
        </w:rPr>
        <w:t>Note:</w:t>
      </w:r>
      <w:r w:rsidR="00157B8C" w:rsidRPr="003B6DF9">
        <w:t xml:space="preserve"> Please do </w:t>
      </w:r>
      <w:r w:rsidR="00157B8C" w:rsidRPr="005A0FC9">
        <w:t>not</w:t>
      </w:r>
      <w:r w:rsidR="00157B8C" w:rsidRPr="003B6DF9">
        <w:t xml:space="preserve"> combine the scheme and caption in a textbox or frame.</w:t>
      </w:r>
      <w:r w:rsidR="00157B8C">
        <w:t>)</w:t>
      </w:r>
    </w:p>
    <w:p w14:paraId="714DDCB9" w14:textId="77777777" w:rsidR="008D5C09" w:rsidRDefault="00157B8C" w:rsidP="00694621">
      <w:pPr>
        <w:pStyle w:val="MainText"/>
      </w:pPr>
      <w:r w:rsidRPr="00616065">
        <w:t>Main Text Paragraph.</w:t>
      </w:r>
      <w:r>
        <w:t xml:space="preserve"> (</w:t>
      </w:r>
      <w:r w:rsidRPr="003B6DF9">
        <w:t xml:space="preserve">Insert Scheme here as one single graphic element (300 DPI resolution: up to 992 pixels, 8.4 cm width for single-column format; up to 2030 pixels, 17.2 cm for double-column format). </w:t>
      </w:r>
      <w:r w:rsidRPr="003B6DF9">
        <w:rPr>
          <w:b/>
        </w:rPr>
        <w:t>Note:</w:t>
      </w:r>
      <w:r w:rsidRPr="003B6DF9">
        <w:t xml:space="preserve"> Please do </w:t>
      </w:r>
      <w:r w:rsidRPr="005A0FC9">
        <w:t>not</w:t>
      </w:r>
      <w:r w:rsidRPr="003B6DF9">
        <w:t xml:space="preserve"> combine the scheme and caption in a textbox or frame.</w:t>
      </w:r>
      <w:r>
        <w:t>)</w:t>
      </w:r>
      <w:r w:rsidRPr="00157B8C">
        <w:t xml:space="preserve"> </w:t>
      </w:r>
    </w:p>
    <w:p w14:paraId="4575AF60" w14:textId="1F64792C" w:rsidR="00962B7B" w:rsidRPr="00E92F7B" w:rsidRDefault="00962B7B" w:rsidP="00FB2379">
      <w:pPr>
        <w:pStyle w:val="TableCaption"/>
        <w:spacing w:line="240" w:lineRule="auto"/>
        <w:jc w:val="left"/>
        <w:rPr>
          <w:rFonts w:asciiTheme="minorHAnsi" w:hAnsiTheme="minorHAnsi" w:cstheme="minorHAnsi"/>
          <w:sz w:val="20"/>
          <w:szCs w:val="16"/>
        </w:rPr>
      </w:pPr>
      <w:r w:rsidRPr="00E92F7B">
        <w:rPr>
          <w:rFonts w:asciiTheme="minorHAnsi" w:hAnsiTheme="minorHAnsi" w:cstheme="minorHAnsi"/>
          <w:b/>
          <w:sz w:val="20"/>
          <w:szCs w:val="16"/>
        </w:rPr>
        <w:t>Table 1.</w:t>
      </w:r>
      <w:r w:rsidRPr="00E92F7B">
        <w:rPr>
          <w:rFonts w:asciiTheme="minorHAnsi" w:hAnsiTheme="minorHAnsi" w:cstheme="minorHAnsi"/>
          <w:sz w:val="20"/>
          <w:szCs w:val="16"/>
        </w:rPr>
        <w:t xml:space="preserve"> </w:t>
      </w:r>
      <w:r w:rsidR="003C1AB7" w:rsidRPr="00E92F7B">
        <w:rPr>
          <w:rFonts w:asciiTheme="minorHAnsi" w:hAnsiTheme="minorHAnsi" w:cstheme="minorHAnsi"/>
          <w:sz w:val="20"/>
          <w:szCs w:val="16"/>
        </w:rPr>
        <w:t>Table c</w:t>
      </w:r>
      <w:r w:rsidRPr="00E92F7B">
        <w:rPr>
          <w:rFonts w:asciiTheme="minorHAnsi" w:hAnsiTheme="minorHAnsi" w:cstheme="minorHAnsi"/>
          <w:sz w:val="20"/>
          <w:szCs w:val="16"/>
        </w:rPr>
        <w:t xml:space="preserve">aption </w:t>
      </w:r>
      <w:r w:rsidR="00840136" w:rsidRPr="00E92F7B">
        <w:rPr>
          <w:rFonts w:asciiTheme="minorHAnsi" w:hAnsiTheme="minorHAnsi" w:cstheme="minorHAnsi"/>
          <w:sz w:val="20"/>
          <w:szCs w:val="16"/>
        </w:rPr>
        <w:t>(</w:t>
      </w:r>
      <w:r w:rsidR="00742183" w:rsidRPr="00E92F7B">
        <w:rPr>
          <w:rFonts w:asciiTheme="minorHAnsi" w:hAnsiTheme="minorHAnsi" w:cstheme="minorHAnsi"/>
          <w:sz w:val="20"/>
          <w:szCs w:val="16"/>
        </w:rPr>
        <w:t xml:space="preserve">If the caption is more than one line it should be flashed left. </w:t>
      </w:r>
      <w:r w:rsidRPr="00E92F7B">
        <w:rPr>
          <w:rFonts w:asciiTheme="minorHAnsi" w:hAnsiTheme="minorHAnsi" w:cstheme="minorHAnsi"/>
          <w:sz w:val="20"/>
          <w:szCs w:val="16"/>
        </w:rPr>
        <w:t>Please do not include the table in a textbox or frame; the table body can however be provided as a single graphic)</w:t>
      </w:r>
    </w:p>
    <w:tbl>
      <w:tblPr>
        <w:tblW w:w="0" w:type="auto"/>
        <w:jc w:val="center"/>
        <w:tblLook w:val="01E0" w:firstRow="1" w:lastRow="1" w:firstColumn="1" w:lastColumn="1" w:noHBand="0" w:noVBand="0"/>
      </w:tblPr>
      <w:tblGrid>
        <w:gridCol w:w="1134"/>
        <w:gridCol w:w="1134"/>
        <w:gridCol w:w="1134"/>
        <w:gridCol w:w="1134"/>
      </w:tblGrid>
      <w:tr w:rsidR="000C138F" w:rsidRPr="005B235C" w14:paraId="746706F5" w14:textId="77777777" w:rsidTr="00BC1DFB">
        <w:trPr>
          <w:trHeight w:val="397"/>
          <w:jc w:val="center"/>
        </w:trPr>
        <w:tc>
          <w:tcPr>
            <w:tcW w:w="1134" w:type="dxa"/>
            <w:tcBorders>
              <w:top w:val="single" w:sz="8" w:space="0" w:color="000000"/>
              <w:bottom w:val="single" w:sz="8" w:space="0" w:color="000000"/>
            </w:tcBorders>
          </w:tcPr>
          <w:p w14:paraId="4ED5DF86" w14:textId="77777777" w:rsidR="000C138F" w:rsidRPr="005B235C" w:rsidRDefault="000C138F" w:rsidP="0077096A">
            <w:pPr>
              <w:pStyle w:val="TableHead"/>
            </w:pPr>
            <w:r w:rsidRPr="005B235C">
              <w:t>Head 1[b]</w:t>
            </w:r>
          </w:p>
        </w:tc>
        <w:tc>
          <w:tcPr>
            <w:tcW w:w="1134" w:type="dxa"/>
            <w:tcBorders>
              <w:top w:val="single" w:sz="8" w:space="0" w:color="000000"/>
              <w:bottom w:val="single" w:sz="8" w:space="0" w:color="000000"/>
            </w:tcBorders>
          </w:tcPr>
          <w:p w14:paraId="7DECF5DC" w14:textId="77777777" w:rsidR="000C138F" w:rsidRPr="005B235C" w:rsidRDefault="000C138F" w:rsidP="0077096A">
            <w:pPr>
              <w:pStyle w:val="TableHead"/>
            </w:pPr>
            <w:r w:rsidRPr="005B235C">
              <w:t>Head 2</w:t>
            </w:r>
          </w:p>
        </w:tc>
        <w:tc>
          <w:tcPr>
            <w:tcW w:w="1134" w:type="dxa"/>
            <w:tcBorders>
              <w:top w:val="single" w:sz="8" w:space="0" w:color="000000"/>
              <w:bottom w:val="single" w:sz="8" w:space="0" w:color="000000"/>
            </w:tcBorders>
          </w:tcPr>
          <w:p w14:paraId="06A1057E" w14:textId="77777777" w:rsidR="000C138F" w:rsidRPr="005B235C" w:rsidRDefault="000C138F" w:rsidP="0077096A">
            <w:pPr>
              <w:pStyle w:val="TableHead"/>
            </w:pPr>
            <w:r w:rsidRPr="005B235C">
              <w:t>Head 3[c]</w:t>
            </w:r>
          </w:p>
        </w:tc>
        <w:tc>
          <w:tcPr>
            <w:tcW w:w="1134" w:type="dxa"/>
            <w:tcBorders>
              <w:top w:val="single" w:sz="8" w:space="0" w:color="000000"/>
              <w:bottom w:val="single" w:sz="8" w:space="0" w:color="000000"/>
            </w:tcBorders>
          </w:tcPr>
          <w:p w14:paraId="6A5C5CF5" w14:textId="77777777" w:rsidR="000C138F" w:rsidRPr="005B235C" w:rsidRDefault="000C138F" w:rsidP="0077096A">
            <w:pPr>
              <w:pStyle w:val="TableHead"/>
            </w:pPr>
            <w:r w:rsidRPr="005B235C">
              <w:t>Head 4[d]</w:t>
            </w:r>
          </w:p>
        </w:tc>
      </w:tr>
      <w:tr w:rsidR="000C138F" w:rsidRPr="005B235C" w14:paraId="266C418C" w14:textId="77777777" w:rsidTr="00BC1DFB">
        <w:trPr>
          <w:trHeight w:val="397"/>
          <w:jc w:val="center"/>
        </w:trPr>
        <w:tc>
          <w:tcPr>
            <w:tcW w:w="1134" w:type="dxa"/>
            <w:tcBorders>
              <w:top w:val="single" w:sz="8" w:space="0" w:color="000000"/>
            </w:tcBorders>
          </w:tcPr>
          <w:p w14:paraId="2F82CAAF" w14:textId="77777777" w:rsidR="000C138F" w:rsidRPr="005B235C" w:rsidRDefault="000C138F" w:rsidP="0077096A">
            <w:pPr>
              <w:pStyle w:val="TableBody"/>
            </w:pPr>
            <w:r w:rsidRPr="005B235C">
              <w:t>Column 1</w:t>
            </w:r>
          </w:p>
        </w:tc>
        <w:tc>
          <w:tcPr>
            <w:tcW w:w="1134" w:type="dxa"/>
            <w:tcBorders>
              <w:top w:val="single" w:sz="8" w:space="0" w:color="000000"/>
            </w:tcBorders>
          </w:tcPr>
          <w:p w14:paraId="47A661C8" w14:textId="77777777" w:rsidR="000C138F" w:rsidRPr="005B235C" w:rsidRDefault="000C138F" w:rsidP="0077096A">
            <w:pPr>
              <w:pStyle w:val="TableBody"/>
            </w:pPr>
            <w:r w:rsidRPr="005B235C">
              <w:t>Column 2[e]</w:t>
            </w:r>
          </w:p>
        </w:tc>
        <w:tc>
          <w:tcPr>
            <w:tcW w:w="1134" w:type="dxa"/>
            <w:tcBorders>
              <w:top w:val="single" w:sz="8" w:space="0" w:color="000000"/>
            </w:tcBorders>
          </w:tcPr>
          <w:p w14:paraId="55021710" w14:textId="77777777" w:rsidR="000C138F" w:rsidRPr="005B235C" w:rsidRDefault="000C138F" w:rsidP="0077096A">
            <w:pPr>
              <w:pStyle w:val="TableBody"/>
            </w:pPr>
            <w:r w:rsidRPr="005B235C">
              <w:t>Column 3</w:t>
            </w:r>
          </w:p>
        </w:tc>
        <w:tc>
          <w:tcPr>
            <w:tcW w:w="1134" w:type="dxa"/>
            <w:tcBorders>
              <w:top w:val="single" w:sz="8" w:space="0" w:color="000000"/>
            </w:tcBorders>
          </w:tcPr>
          <w:p w14:paraId="4C3B9FBF" w14:textId="77777777" w:rsidR="000C138F" w:rsidRPr="005B235C" w:rsidRDefault="000C138F" w:rsidP="0077096A">
            <w:pPr>
              <w:pStyle w:val="TableBody"/>
            </w:pPr>
            <w:r w:rsidRPr="005B235C">
              <w:t>Column 4</w:t>
            </w:r>
          </w:p>
        </w:tc>
      </w:tr>
      <w:tr w:rsidR="000C138F" w:rsidRPr="005B235C" w14:paraId="2992DD35" w14:textId="77777777" w:rsidTr="00BC1DFB">
        <w:trPr>
          <w:trHeight w:val="397"/>
          <w:jc w:val="center"/>
        </w:trPr>
        <w:tc>
          <w:tcPr>
            <w:tcW w:w="1134" w:type="dxa"/>
          </w:tcPr>
          <w:p w14:paraId="221B6590" w14:textId="77777777" w:rsidR="000C138F" w:rsidRPr="005B235C" w:rsidRDefault="000C138F" w:rsidP="0077096A">
            <w:pPr>
              <w:pStyle w:val="TableBody"/>
            </w:pPr>
            <w:r w:rsidRPr="005B235C">
              <w:t>Column 1</w:t>
            </w:r>
          </w:p>
        </w:tc>
        <w:tc>
          <w:tcPr>
            <w:tcW w:w="1134" w:type="dxa"/>
          </w:tcPr>
          <w:p w14:paraId="101406A7" w14:textId="52434E62" w:rsidR="000C138F" w:rsidRPr="005B235C" w:rsidRDefault="000C138F" w:rsidP="0077096A">
            <w:pPr>
              <w:pStyle w:val="TableBody"/>
            </w:pPr>
            <w:r w:rsidRPr="005B235C">
              <w:t>Column 2[</w:t>
            </w:r>
            <w:r w:rsidR="00BC1DFB">
              <w:t>b</w:t>
            </w:r>
            <w:r w:rsidRPr="005B235C">
              <w:t>]</w:t>
            </w:r>
          </w:p>
        </w:tc>
        <w:tc>
          <w:tcPr>
            <w:tcW w:w="1134" w:type="dxa"/>
          </w:tcPr>
          <w:p w14:paraId="6B4FF721" w14:textId="77777777" w:rsidR="000C138F" w:rsidRPr="005B235C" w:rsidRDefault="000C138F" w:rsidP="0077096A">
            <w:pPr>
              <w:pStyle w:val="TableBody"/>
            </w:pPr>
            <w:r w:rsidRPr="005B235C">
              <w:t>Column 3</w:t>
            </w:r>
          </w:p>
        </w:tc>
        <w:tc>
          <w:tcPr>
            <w:tcW w:w="1134" w:type="dxa"/>
          </w:tcPr>
          <w:p w14:paraId="75C88B3F" w14:textId="77777777" w:rsidR="000C138F" w:rsidRPr="005B235C" w:rsidRDefault="000C138F" w:rsidP="0077096A">
            <w:pPr>
              <w:pStyle w:val="TableBody"/>
            </w:pPr>
            <w:r w:rsidRPr="005B235C">
              <w:t>Column 4</w:t>
            </w:r>
          </w:p>
        </w:tc>
      </w:tr>
      <w:tr w:rsidR="000C138F" w:rsidRPr="005B235C" w14:paraId="0EC0918B" w14:textId="77777777" w:rsidTr="00BC1DFB">
        <w:trPr>
          <w:trHeight w:val="397"/>
          <w:jc w:val="center"/>
        </w:trPr>
        <w:tc>
          <w:tcPr>
            <w:tcW w:w="1134" w:type="dxa"/>
          </w:tcPr>
          <w:p w14:paraId="023D14B2" w14:textId="77777777" w:rsidR="000C138F" w:rsidRPr="005B235C" w:rsidRDefault="000C138F" w:rsidP="0077096A">
            <w:pPr>
              <w:pStyle w:val="TableBody"/>
            </w:pPr>
            <w:r w:rsidRPr="005B235C">
              <w:t>Column 1</w:t>
            </w:r>
          </w:p>
        </w:tc>
        <w:tc>
          <w:tcPr>
            <w:tcW w:w="1134" w:type="dxa"/>
          </w:tcPr>
          <w:p w14:paraId="7C4FAD5A" w14:textId="71FFB9B8" w:rsidR="000C138F" w:rsidRPr="005B235C" w:rsidRDefault="000C138F" w:rsidP="0077096A">
            <w:pPr>
              <w:pStyle w:val="TableBody"/>
            </w:pPr>
            <w:r w:rsidRPr="005B235C">
              <w:t>Column 2[</w:t>
            </w:r>
            <w:r w:rsidR="00BC1DFB">
              <w:t>a]</w:t>
            </w:r>
          </w:p>
        </w:tc>
        <w:tc>
          <w:tcPr>
            <w:tcW w:w="1134" w:type="dxa"/>
          </w:tcPr>
          <w:p w14:paraId="17BA5AD9" w14:textId="77777777" w:rsidR="000C138F" w:rsidRPr="005B235C" w:rsidRDefault="000C138F" w:rsidP="0077096A">
            <w:pPr>
              <w:pStyle w:val="TableBody"/>
            </w:pPr>
            <w:r w:rsidRPr="005B235C">
              <w:t>Column 3</w:t>
            </w:r>
          </w:p>
        </w:tc>
        <w:tc>
          <w:tcPr>
            <w:tcW w:w="1134" w:type="dxa"/>
          </w:tcPr>
          <w:p w14:paraId="633BF8B1" w14:textId="77777777" w:rsidR="000C138F" w:rsidRPr="005B235C" w:rsidRDefault="000C138F" w:rsidP="0077096A">
            <w:pPr>
              <w:pStyle w:val="TableBody"/>
            </w:pPr>
            <w:r w:rsidRPr="005B235C">
              <w:t>Column 4</w:t>
            </w:r>
          </w:p>
        </w:tc>
      </w:tr>
      <w:tr w:rsidR="000C138F" w:rsidRPr="005B235C" w14:paraId="15FD9AC3" w14:textId="77777777" w:rsidTr="00BC1DFB">
        <w:trPr>
          <w:trHeight w:val="397"/>
          <w:jc w:val="center"/>
        </w:trPr>
        <w:tc>
          <w:tcPr>
            <w:tcW w:w="1134" w:type="dxa"/>
            <w:tcBorders>
              <w:bottom w:val="single" w:sz="8" w:space="0" w:color="000000"/>
            </w:tcBorders>
          </w:tcPr>
          <w:p w14:paraId="156A7820" w14:textId="77777777" w:rsidR="000C138F" w:rsidRPr="005B235C" w:rsidRDefault="000C138F" w:rsidP="0077096A">
            <w:pPr>
              <w:pStyle w:val="TableBody"/>
            </w:pPr>
            <w:r w:rsidRPr="005B235C">
              <w:t>Column 1</w:t>
            </w:r>
          </w:p>
        </w:tc>
        <w:tc>
          <w:tcPr>
            <w:tcW w:w="1134" w:type="dxa"/>
            <w:tcBorders>
              <w:bottom w:val="single" w:sz="8" w:space="0" w:color="000000"/>
            </w:tcBorders>
          </w:tcPr>
          <w:p w14:paraId="308F214B" w14:textId="77777777" w:rsidR="000C138F" w:rsidRPr="005B235C" w:rsidRDefault="000C138F" w:rsidP="0077096A">
            <w:pPr>
              <w:pStyle w:val="TableBody"/>
            </w:pPr>
            <w:r w:rsidRPr="005B235C">
              <w:t>Column 2</w:t>
            </w:r>
          </w:p>
        </w:tc>
        <w:tc>
          <w:tcPr>
            <w:tcW w:w="1134" w:type="dxa"/>
            <w:tcBorders>
              <w:bottom w:val="single" w:sz="8" w:space="0" w:color="000000"/>
            </w:tcBorders>
          </w:tcPr>
          <w:p w14:paraId="7DFD0086" w14:textId="77777777" w:rsidR="000C138F" w:rsidRPr="005B235C" w:rsidRDefault="000C138F" w:rsidP="0077096A">
            <w:pPr>
              <w:pStyle w:val="TableBody"/>
            </w:pPr>
            <w:r w:rsidRPr="005B235C">
              <w:t>Column 3</w:t>
            </w:r>
          </w:p>
        </w:tc>
        <w:tc>
          <w:tcPr>
            <w:tcW w:w="1134" w:type="dxa"/>
            <w:tcBorders>
              <w:bottom w:val="single" w:sz="8" w:space="0" w:color="000000"/>
            </w:tcBorders>
          </w:tcPr>
          <w:p w14:paraId="6E0A236A" w14:textId="77777777" w:rsidR="000C138F" w:rsidRPr="005B235C" w:rsidRDefault="000C138F" w:rsidP="0077096A">
            <w:pPr>
              <w:pStyle w:val="TableBody"/>
            </w:pPr>
            <w:r w:rsidRPr="005B235C">
              <w:t>Column 4</w:t>
            </w:r>
          </w:p>
        </w:tc>
      </w:tr>
    </w:tbl>
    <w:p w14:paraId="3D26EB0E" w14:textId="77777777" w:rsidR="00CF143A" w:rsidRPr="00CB1940" w:rsidRDefault="00CF143A" w:rsidP="0077096A">
      <w:pPr>
        <w:pStyle w:val="TableFoot"/>
      </w:pPr>
      <w:r w:rsidRPr="00616065">
        <w:t>[</w:t>
      </w:r>
      <w:r w:rsidRPr="00CB1940">
        <w:t xml:space="preserve">a] Table </w:t>
      </w:r>
      <w:r w:rsidR="00D0220F" w:rsidRPr="00CB1940">
        <w:t>f</w:t>
      </w:r>
      <w:r w:rsidRPr="00CB1940">
        <w:t xml:space="preserve">ootnote. [b] </w:t>
      </w:r>
      <w:r w:rsidR="00D0220F" w:rsidRPr="00CB1940">
        <w:t>Table footnote. [c]</w:t>
      </w:r>
      <w:r w:rsidRPr="00CB1940">
        <w:t>…</w:t>
      </w:r>
    </w:p>
    <w:p w14:paraId="4FDD8924" w14:textId="1E2BB64A" w:rsidR="008D5C09" w:rsidRDefault="008D5C09" w:rsidP="008D5C09">
      <w:pPr>
        <w:pStyle w:val="MainText"/>
      </w:pPr>
      <w:r w:rsidRPr="00616065">
        <w:lastRenderedPageBreak/>
        <w:t>Main Text Paragraph.</w:t>
      </w:r>
      <w:r>
        <w:t xml:space="preserve"> (</w:t>
      </w:r>
      <w:r w:rsidRPr="003B6DF9">
        <w:t xml:space="preserve">Insert Scheme here as one single graphic element (300 DPI resolution: up to 992 pixels, 8.4 cm width for single-column format; up to 2030 pixels, 17.2 cm for double-column format). </w:t>
      </w:r>
      <w:r w:rsidRPr="003B6DF9">
        <w:rPr>
          <w:b/>
        </w:rPr>
        <w:t>Note:</w:t>
      </w:r>
      <w:r w:rsidRPr="003B6DF9">
        <w:t xml:space="preserve"> Please do </w:t>
      </w:r>
      <w:r w:rsidRPr="005A0FC9">
        <w:t>not</w:t>
      </w:r>
      <w:r w:rsidRPr="003B6DF9">
        <w:t xml:space="preserve"> combine the scheme and caption in a textbox or frame.</w:t>
      </w:r>
      <w:r>
        <w:t>)</w:t>
      </w:r>
    </w:p>
    <w:p w14:paraId="1914451D" w14:textId="1567F2E2" w:rsidR="00430E09" w:rsidRDefault="004C275D" w:rsidP="00694621">
      <w:pPr>
        <w:pStyle w:val="MainText"/>
      </w:pPr>
      <w:r w:rsidRPr="00616065">
        <w:t>Main Text Paragraph.</w:t>
      </w:r>
      <w:r w:rsidR="00EF7391">
        <w:t xml:space="preserve"> (</w:t>
      </w:r>
      <w:r w:rsidR="00430E09" w:rsidRPr="003B6DF9">
        <w:t xml:space="preserve">Insert Scheme here as one single graphic element (300 DPI resolution: up to 992 pixels, 8.4 cm width for single-column format; up to 2030 pixels, 17.2 cm for double-column format). </w:t>
      </w:r>
      <w:r w:rsidR="00430E09" w:rsidRPr="003B6DF9">
        <w:rPr>
          <w:b/>
        </w:rPr>
        <w:t>Note:</w:t>
      </w:r>
      <w:r w:rsidR="00430E09" w:rsidRPr="003B6DF9">
        <w:t xml:space="preserve"> Please do </w:t>
      </w:r>
      <w:r w:rsidR="00430E09" w:rsidRPr="005A0FC9">
        <w:t>not</w:t>
      </w:r>
      <w:r w:rsidR="00430E09" w:rsidRPr="003B6DF9">
        <w:t xml:space="preserve"> combine </w:t>
      </w:r>
      <w:r w:rsidR="008579DE" w:rsidRPr="003B6DF9">
        <w:t xml:space="preserve">the </w:t>
      </w:r>
      <w:r w:rsidR="00430E09" w:rsidRPr="003B6DF9">
        <w:t>scheme and caption in a textbox or frame.</w:t>
      </w:r>
      <w:r w:rsidR="00EF7391">
        <w:t>)</w:t>
      </w:r>
    </w:p>
    <w:p w14:paraId="6E012D4F" w14:textId="199941CF" w:rsidR="00045E12" w:rsidRPr="003B6DF9" w:rsidRDefault="000B66CE" w:rsidP="00694621">
      <w:pPr>
        <w:pStyle w:val="MainText"/>
      </w:pPr>
      <w:r>
        <w:object w:dxaOrig="7421" w:dyaOrig="3339" w14:anchorId="4CBA1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3pt;height:167.1pt" o:ole="">
            <v:imagedata r:id="rId11" o:title=""/>
          </v:shape>
          <o:OLEObject Type="Embed" ProgID="ChemDraw.Document.6.0" ShapeID="_x0000_i1025" DrawAspect="Content" ObjectID="_1761987422" r:id="rId12"/>
        </w:object>
      </w:r>
    </w:p>
    <w:p w14:paraId="39AC38E3" w14:textId="2F0A402D" w:rsidR="00430E09" w:rsidRPr="00385081" w:rsidRDefault="00430E09" w:rsidP="00742183">
      <w:pPr>
        <w:pStyle w:val="StyleStyleSchemeCaptionLatinBodyCalibri9ptBoldNot"/>
        <w:jc w:val="left"/>
        <w:rPr>
          <w:sz w:val="20"/>
          <w:szCs w:val="16"/>
        </w:rPr>
      </w:pPr>
      <w:r w:rsidRPr="00385081">
        <w:rPr>
          <w:b/>
          <w:bCs/>
          <w:sz w:val="20"/>
          <w:szCs w:val="16"/>
        </w:rPr>
        <w:t>Scheme 1.</w:t>
      </w:r>
      <w:r w:rsidRPr="00385081">
        <w:rPr>
          <w:sz w:val="20"/>
          <w:szCs w:val="16"/>
        </w:rPr>
        <w:t xml:space="preserve"> </w:t>
      </w:r>
      <w:bookmarkStart w:id="5" w:name="_Hlk109049071"/>
      <w:r w:rsidRPr="00385081">
        <w:rPr>
          <w:sz w:val="20"/>
          <w:szCs w:val="16"/>
        </w:rPr>
        <w:t>Scheme caption</w:t>
      </w:r>
      <w:r w:rsidR="00192B4B" w:rsidRPr="00385081">
        <w:rPr>
          <w:sz w:val="20"/>
          <w:szCs w:val="16"/>
        </w:rPr>
        <w:t xml:space="preserve"> text</w:t>
      </w:r>
      <w:r w:rsidRPr="00385081">
        <w:rPr>
          <w:sz w:val="20"/>
          <w:szCs w:val="16"/>
        </w:rPr>
        <w:t xml:space="preserve"> </w:t>
      </w:r>
      <w:bookmarkStart w:id="6" w:name="_Hlk108697902"/>
      <w:r w:rsidR="00974F14" w:rsidRPr="00385081">
        <w:rPr>
          <w:sz w:val="20"/>
          <w:szCs w:val="16"/>
        </w:rPr>
        <w:t>(</w:t>
      </w:r>
      <w:r w:rsidR="00742183" w:rsidRPr="00385081">
        <w:rPr>
          <w:sz w:val="20"/>
          <w:szCs w:val="16"/>
        </w:rPr>
        <w:t xml:space="preserve">If the caption is more than one line it should be flashed left otherwise it should be centre flashed. </w:t>
      </w:r>
      <w:r w:rsidRPr="00385081">
        <w:rPr>
          <w:sz w:val="20"/>
          <w:szCs w:val="16"/>
        </w:rPr>
        <w:t xml:space="preserve">Do not capitalize or use bold font for the caption. </w:t>
      </w:r>
      <w:proofErr w:type="spellStart"/>
      <w:r w:rsidRPr="00385081">
        <w:rPr>
          <w:sz w:val="20"/>
          <w:szCs w:val="16"/>
        </w:rPr>
        <w:t>ChemDraw</w:t>
      </w:r>
      <w:proofErr w:type="spellEnd"/>
      <w:r w:rsidRPr="00385081">
        <w:rPr>
          <w:sz w:val="20"/>
          <w:szCs w:val="16"/>
        </w:rPr>
        <w:t xml:space="preserve"> </w:t>
      </w:r>
      <w:r w:rsidR="00425357" w:rsidRPr="00385081">
        <w:rPr>
          <w:sz w:val="20"/>
          <w:szCs w:val="16"/>
        </w:rPr>
        <w:t>S</w:t>
      </w:r>
      <w:r w:rsidRPr="00385081">
        <w:rPr>
          <w:sz w:val="20"/>
          <w:szCs w:val="16"/>
        </w:rPr>
        <w:t xml:space="preserve">chemes can be provided in TIFF format </w:t>
      </w:r>
      <w:bookmarkStart w:id="7" w:name="_Hlk109109927"/>
      <w:r w:rsidRPr="00385081">
        <w:rPr>
          <w:sz w:val="20"/>
          <w:szCs w:val="16"/>
        </w:rPr>
        <w:t>to avoid compatibility problems</w:t>
      </w:r>
      <w:bookmarkEnd w:id="6"/>
      <w:r w:rsidRPr="00385081">
        <w:rPr>
          <w:sz w:val="20"/>
          <w:szCs w:val="16"/>
        </w:rPr>
        <w:t>:</w:t>
      </w:r>
      <w:r w:rsidR="00192B4B" w:rsidRPr="00385081">
        <w:rPr>
          <w:sz w:val="20"/>
          <w:szCs w:val="16"/>
        </w:rPr>
        <w:t xml:space="preserve"> symbols appearing incorrectly or </w:t>
      </w:r>
      <w:r w:rsidRPr="00385081">
        <w:rPr>
          <w:sz w:val="20"/>
          <w:szCs w:val="16"/>
        </w:rPr>
        <w:t>inserts disappearing</w:t>
      </w:r>
      <w:bookmarkEnd w:id="7"/>
      <w:r w:rsidR="0047384A" w:rsidRPr="00385081">
        <w:rPr>
          <w:sz w:val="20"/>
          <w:szCs w:val="16"/>
        </w:rPr>
        <w:t>.</w:t>
      </w:r>
      <w:r w:rsidRPr="00385081">
        <w:rPr>
          <w:sz w:val="20"/>
          <w:szCs w:val="16"/>
        </w:rPr>
        <w:t>)</w:t>
      </w:r>
      <w:bookmarkEnd w:id="5"/>
    </w:p>
    <w:p w14:paraId="1F0F1DA8" w14:textId="6AA6AAA9" w:rsidR="00905EED" w:rsidRPr="00192B4B" w:rsidRDefault="00430E09" w:rsidP="00694621">
      <w:pPr>
        <w:pStyle w:val="MainText"/>
      </w:pPr>
      <w:r w:rsidRPr="00192B4B">
        <w:t>Main Text Paragraph.</w:t>
      </w:r>
      <w:r w:rsidR="0047384A" w:rsidRPr="00192B4B">
        <w:t xml:space="preserve"> </w:t>
      </w:r>
      <w:r w:rsidR="00935D88" w:rsidRPr="00192B4B">
        <w:t>(</w:t>
      </w:r>
      <w:r w:rsidR="001F151E" w:rsidRPr="00192B4B">
        <w:t>Please</w:t>
      </w:r>
      <w:r w:rsidR="00905EED" w:rsidRPr="00192B4B">
        <w:t xml:space="preserve"> include in the Supporting Information a statement that ethical approval for the animal/human experiments reported here was obtained from the relevant authority, including the name of the authority and the approval or accreditation number of the laboratory, project, and/or investigator. For human experiments, please also include a statement that informed, written consent was obtained from either the participant or next of kin. See the Notice to Authors: Section 5.1.2. Animal and Human Experiments for further details.</w:t>
      </w:r>
      <w:r w:rsidR="00935D88" w:rsidRPr="00192B4B">
        <w:t>)</w:t>
      </w:r>
    </w:p>
    <w:p w14:paraId="2E54E492" w14:textId="77777777" w:rsidR="00183160" w:rsidRPr="00363EE6" w:rsidRDefault="00183160" w:rsidP="00694621">
      <w:pPr>
        <w:pStyle w:val="MainText"/>
      </w:pPr>
      <w:r w:rsidRPr="00363EE6">
        <w:t>Main Text Paragraph. (Please include in the Supporting Information a statement that ethical approval for the animal/human experiments reported here was obtained from the relevant authority, including the name of the authority and the approval or accreditation number of the laboratory, project, and/or investigator. For human experiments, please also include a statement that informed, written consent was obtained from either the participant or next of kin. See the Notice to Authors: Section 5.1.2. Animal and Human Experiments for further details.)</w:t>
      </w:r>
    </w:p>
    <w:p w14:paraId="4591B016" w14:textId="2CA23331" w:rsidR="00854A3E" w:rsidRPr="00B95B8A" w:rsidRDefault="00854A3E" w:rsidP="00D14CE9">
      <w:pPr>
        <w:pStyle w:val="Heading1"/>
      </w:pPr>
      <w:r w:rsidRPr="00B95B8A">
        <w:t>Conclusion</w:t>
      </w:r>
      <w:r w:rsidR="005B235C" w:rsidRPr="00B95B8A">
        <w:t xml:space="preserve"> (optional)</w:t>
      </w:r>
    </w:p>
    <w:p w14:paraId="6C017FBE" w14:textId="49D59133" w:rsidR="006B3FF1" w:rsidRDefault="00D80821" w:rsidP="00694621">
      <w:pPr>
        <w:pStyle w:val="MainText"/>
      </w:pPr>
      <w:r w:rsidRPr="00616065">
        <w:t>Main Text Paragraph.</w:t>
      </w:r>
      <w:r w:rsidR="006B3FF1" w:rsidRPr="006B3FF1">
        <w:t xml:space="preserve"> </w:t>
      </w:r>
      <w:r w:rsidR="006B3FF1" w:rsidRPr="00192B4B">
        <w:t>Main Text Paragraph. (Please include in the Supporting Information a statement that ethical approval for the animal/human experiments reported here was obtained from the relevant authority, including the name of the authority and the approval or accreditation number of the laboratory, project, and/or investigator. For human experiments, please also include a statement that informed, written consent was obtained from either the participant or next of kin. See the Notice to Authors: Section 5.1.2. Animal and Human Experiments for further details.)</w:t>
      </w:r>
    </w:p>
    <w:p w14:paraId="3E35FB19" w14:textId="60A06193" w:rsidR="00671F00" w:rsidRPr="00192B4B" w:rsidRDefault="00671F00" w:rsidP="00671F00">
      <w:pPr>
        <w:pStyle w:val="MainText"/>
      </w:pPr>
      <w:r w:rsidRPr="00616065">
        <w:lastRenderedPageBreak/>
        <w:t>Main Text Paragraph.</w:t>
      </w:r>
      <w:r>
        <w:t xml:space="preserve"> (</w:t>
      </w:r>
      <w:r w:rsidRPr="003B6DF9">
        <w:t xml:space="preserve">Insert Scheme here as one single graphic element (300 DPI resolution: up to 992 pixels, 8.4 cm width for single-column format; up to 2030 pixels, 17.2 cm for double-column format). </w:t>
      </w:r>
      <w:r w:rsidRPr="003B6DF9">
        <w:rPr>
          <w:b/>
        </w:rPr>
        <w:t>Note:</w:t>
      </w:r>
      <w:r w:rsidRPr="003B6DF9">
        <w:t xml:space="preserve"> Please do </w:t>
      </w:r>
      <w:r w:rsidRPr="005A0FC9">
        <w:t>not</w:t>
      </w:r>
      <w:r w:rsidRPr="003B6DF9">
        <w:t xml:space="preserve"> combine the scheme and caption in a textbox or frame.</w:t>
      </w:r>
      <w:r>
        <w:t>)</w:t>
      </w:r>
    </w:p>
    <w:p w14:paraId="63D5BE98" w14:textId="77777777" w:rsidR="003831D4" w:rsidRPr="003831D4" w:rsidRDefault="003831D4" w:rsidP="00D14CE9">
      <w:pPr>
        <w:pStyle w:val="Heading1"/>
      </w:pPr>
      <w:r w:rsidRPr="003831D4">
        <w:t>Declarations</w:t>
      </w:r>
    </w:p>
    <w:p w14:paraId="3F3AEB1D" w14:textId="77777777" w:rsidR="00183160" w:rsidRPr="00192B4B" w:rsidRDefault="00183160" w:rsidP="00694621">
      <w:pPr>
        <w:pStyle w:val="MainText"/>
      </w:pPr>
      <w:r w:rsidRPr="00616065">
        <w:t>Main Text Paragraph.</w:t>
      </w:r>
      <w:r w:rsidRPr="006B3FF1">
        <w:t xml:space="preserve"> </w:t>
      </w:r>
      <w:r w:rsidRPr="00192B4B">
        <w:t>Main Text Paragraph. (Please include in the Supporting Information a statement that ethical approval for the animal/human experiments reported here was obtained from the relevant authority, including the name of the authority and the approval or accreditation number of the laboratory, project, and/or investigator. For human experiments, please also include a statement that informed, written consent was obtained from either the participant or next of kin. See the Notice to Authors: Section 5.1.2. Animal and Human Experiments for further details.)</w:t>
      </w:r>
    </w:p>
    <w:p w14:paraId="49FDD08E" w14:textId="77777777" w:rsidR="003831D4" w:rsidRPr="00700496" w:rsidRDefault="003831D4" w:rsidP="00D14CE9">
      <w:pPr>
        <w:pStyle w:val="Heading2"/>
      </w:pPr>
      <w:r w:rsidRPr="00700496">
        <w:t xml:space="preserve">Author Contribution </w:t>
      </w:r>
    </w:p>
    <w:p w14:paraId="3E039A9B" w14:textId="63C18165" w:rsidR="003831D4" w:rsidRPr="003831D4" w:rsidRDefault="00862129" w:rsidP="00694621">
      <w:pPr>
        <w:pStyle w:val="MainText"/>
        <w:rPr>
          <w:rFonts w:eastAsia="STIX-Regular"/>
          <w:lang w:val="en-GB"/>
        </w:rPr>
      </w:pPr>
      <w:r>
        <w:t>Contribution of the authors should be given here, (</w:t>
      </w:r>
      <w:r w:rsidR="003831D4" w:rsidRPr="003831D4">
        <w:t>All the authors contributed to this work were</w:t>
      </w:r>
      <w:r w:rsidR="003831D4">
        <w:t xml:space="preserve"> </w:t>
      </w:r>
      <w:r w:rsidR="003831D4" w:rsidRPr="003831D4">
        <w:rPr>
          <w:rFonts w:eastAsia="STIX-Regular"/>
          <w:lang w:val="en-GB"/>
        </w:rPr>
        <w:t>equal</w:t>
      </w:r>
      <w:r>
        <w:rPr>
          <w:rFonts w:eastAsia="STIX-Regular"/>
          <w:lang w:val="en-GB"/>
        </w:rPr>
        <w:t>)</w:t>
      </w:r>
      <w:r w:rsidR="003831D4" w:rsidRPr="003831D4">
        <w:rPr>
          <w:rFonts w:eastAsia="STIX-Regular"/>
          <w:lang w:val="en-GB"/>
        </w:rPr>
        <w:t>.</w:t>
      </w:r>
    </w:p>
    <w:p w14:paraId="078CCE6D" w14:textId="474CBB29" w:rsidR="003831D4" w:rsidRDefault="00FF75C4" w:rsidP="00D14CE9">
      <w:pPr>
        <w:pStyle w:val="Heading2"/>
      </w:pPr>
      <w:r w:rsidRPr="003831D4">
        <w:t>Conflic</w:t>
      </w:r>
      <w:r>
        <w:t>t</w:t>
      </w:r>
      <w:r w:rsidRPr="003831D4">
        <w:t xml:space="preserve"> </w:t>
      </w:r>
      <w:r>
        <w:t xml:space="preserve">of </w:t>
      </w:r>
      <w:r w:rsidR="003831D4" w:rsidRPr="003831D4">
        <w:t xml:space="preserve">Interests </w:t>
      </w:r>
    </w:p>
    <w:p w14:paraId="1FC5278B" w14:textId="57991FF0" w:rsidR="003831D4" w:rsidRPr="003831D4" w:rsidRDefault="00FF75C4" w:rsidP="00694621">
      <w:pPr>
        <w:pStyle w:val="MainText"/>
      </w:pPr>
      <w:r>
        <w:t xml:space="preserve">If there is a conflict of interest of any of the author(s) please give here, otherwise, you should state here like, </w:t>
      </w:r>
      <w:r w:rsidRPr="003831D4">
        <w:t>the</w:t>
      </w:r>
      <w:r w:rsidR="003831D4" w:rsidRPr="003831D4">
        <w:t xml:space="preserve"> authors declare no competing</w:t>
      </w:r>
      <w:r w:rsidR="00862129">
        <w:t xml:space="preserve"> or conflicting of</w:t>
      </w:r>
      <w:r w:rsidR="003831D4" w:rsidRPr="003831D4">
        <w:t xml:space="preserve"> interests.</w:t>
      </w:r>
    </w:p>
    <w:p w14:paraId="5A9DCAA8" w14:textId="77777777" w:rsidR="003831D4" w:rsidRDefault="003831D4" w:rsidP="00D14CE9">
      <w:pPr>
        <w:pStyle w:val="Heading2"/>
      </w:pPr>
      <w:r w:rsidRPr="003831D4">
        <w:t xml:space="preserve">Ethical Approval </w:t>
      </w:r>
    </w:p>
    <w:p w14:paraId="0B6230B7" w14:textId="01D3C98A" w:rsidR="003831D4" w:rsidRPr="003831D4" w:rsidRDefault="00FF75C4" w:rsidP="00694621">
      <w:pPr>
        <w:pStyle w:val="MainText"/>
      </w:pPr>
      <w:r>
        <w:t xml:space="preserve">If there is </w:t>
      </w:r>
      <w:r w:rsidR="007A0CBE">
        <w:t>an</w:t>
      </w:r>
      <w:r>
        <w:t xml:space="preserve"> ethical approval needed for the work</w:t>
      </w:r>
      <w:r w:rsidR="007A0CBE">
        <w:t>, it should</w:t>
      </w:r>
      <w:r>
        <w:t xml:space="preserve"> </w:t>
      </w:r>
      <w:r w:rsidR="007A0CBE">
        <w:t xml:space="preserve">be presented </w:t>
      </w:r>
      <w:r>
        <w:t>here.</w:t>
      </w:r>
    </w:p>
    <w:p w14:paraId="56A43DFA" w14:textId="39A7A78E" w:rsidR="0045440B" w:rsidRPr="002B2172" w:rsidRDefault="0045440B" w:rsidP="00D14CE9">
      <w:pPr>
        <w:pStyle w:val="Heading2"/>
      </w:pPr>
      <w:r w:rsidRPr="002B2172">
        <w:t xml:space="preserve">Supporting Information </w:t>
      </w:r>
      <w:r w:rsidR="00751081" w:rsidRPr="00B95B8A">
        <w:t>(</w:t>
      </w:r>
      <w:r w:rsidRPr="00B95B8A">
        <w:t>optional)</w:t>
      </w:r>
    </w:p>
    <w:p w14:paraId="75EA86FF" w14:textId="0ED9592A" w:rsidR="0045440B" w:rsidRPr="0003408E" w:rsidRDefault="0045440B" w:rsidP="00694621">
      <w:pPr>
        <w:pStyle w:val="MainText"/>
      </w:pPr>
      <w:r w:rsidRPr="0003408E">
        <w:t xml:space="preserve">The authors have cited additional references within the Supporting </w:t>
      </w:r>
      <w:r w:rsidR="0008656F" w:rsidRPr="0003408E">
        <w:t>Information.</w:t>
      </w:r>
      <w:r w:rsidR="007C7B2E" w:rsidRPr="0003408E">
        <w:t xml:space="preserve"> </w:t>
      </w:r>
      <w:r w:rsidRPr="0003408E">
        <w:t>(Please include SI references with consecutive numbering directly after the last manuscript reference</w:t>
      </w:r>
      <w:r w:rsidR="00553662">
        <w:t>.</w:t>
      </w:r>
    </w:p>
    <w:p w14:paraId="4149CE83" w14:textId="77777777" w:rsidR="00E4350D" w:rsidRPr="00B95B8A" w:rsidRDefault="00E4350D" w:rsidP="00D14CE9">
      <w:pPr>
        <w:pStyle w:val="Heading2"/>
      </w:pPr>
      <w:r w:rsidRPr="002B2172">
        <w:t xml:space="preserve">Acknowledgements </w:t>
      </w:r>
      <w:r w:rsidR="00346B40" w:rsidRPr="00B95B8A">
        <w:t>(optional)</w:t>
      </w:r>
    </w:p>
    <w:p w14:paraId="47844464" w14:textId="4F4B0BE2" w:rsidR="00E4350D" w:rsidRDefault="004556E1" w:rsidP="00694621">
      <w:pPr>
        <w:pStyle w:val="MainText"/>
        <w:rPr>
          <w:lang w:eastAsia="en-US"/>
        </w:rPr>
      </w:pPr>
      <w:r w:rsidRPr="00616065">
        <w:t>Acknowledgements Text.</w:t>
      </w:r>
      <w:r w:rsidR="008579DE">
        <w:t xml:space="preserve"> </w:t>
      </w:r>
      <w:bookmarkStart w:id="8" w:name="_Hlk109300790"/>
      <w:r w:rsidR="00346B40">
        <w:rPr>
          <w:lang w:eastAsia="en-US"/>
        </w:rPr>
        <w:t>(</w:t>
      </w:r>
      <w:r w:rsidR="008579DE" w:rsidRPr="0034745F">
        <w:rPr>
          <w:lang w:eastAsia="en-US"/>
        </w:rPr>
        <w:t>Data Availability and Conflicts of Interest statements are generated automatically from information in Editorial Manager)</w:t>
      </w:r>
      <w:bookmarkEnd w:id="8"/>
    </w:p>
    <w:p w14:paraId="7299085A" w14:textId="77777777" w:rsidR="0003408E" w:rsidRPr="00616065" w:rsidRDefault="0003408E" w:rsidP="00694621">
      <w:pPr>
        <w:pStyle w:val="MainText"/>
      </w:pPr>
    </w:p>
    <w:p w14:paraId="200CB945" w14:textId="77777777" w:rsidR="007F16C0" w:rsidRDefault="007F16C0" w:rsidP="00D14CE9">
      <w:pPr>
        <w:pStyle w:val="Heading1"/>
      </w:pPr>
      <w:bookmarkStart w:id="9" w:name="_Hlk109048458"/>
      <w:r w:rsidRPr="002B2172">
        <w:t>References</w:t>
      </w:r>
    </w:p>
    <w:p w14:paraId="58FB6CC7" w14:textId="06D5EC36" w:rsidR="00565A0B" w:rsidRDefault="00565A0B" w:rsidP="00D14CE9">
      <w:pPr>
        <w:pStyle w:val="Heading3"/>
      </w:pPr>
      <w:bookmarkStart w:id="10" w:name="_Hlk109297018"/>
      <w:bookmarkEnd w:id="9"/>
      <w:r w:rsidRPr="000D637D">
        <w:t xml:space="preserve">Examples for </w:t>
      </w:r>
      <w:r w:rsidR="0055176A">
        <w:t>journal</w:t>
      </w:r>
    </w:p>
    <w:p w14:paraId="232C3F78" w14:textId="72E132FF" w:rsidR="00E958F8" w:rsidRDefault="00E958F8" w:rsidP="0077096A">
      <w:pPr>
        <w:pStyle w:val="References"/>
      </w:pPr>
      <w:r w:rsidRPr="00BD6378">
        <w:t>[1]</w:t>
      </w:r>
      <w:r w:rsidRPr="00BD6378">
        <w:tab/>
      </w:r>
      <w:r w:rsidR="00B9702C">
        <w:t>Bakar B</w:t>
      </w:r>
      <w:r w:rsidR="00260F52">
        <w:t>.</w:t>
      </w:r>
      <w:r w:rsidR="00B9702C">
        <w:t>, Çakmak M, Ibrahim M</w:t>
      </w:r>
      <w:r w:rsidR="00260F52">
        <w:t xml:space="preserve">. </w:t>
      </w:r>
      <w:r w:rsidR="00B9702C">
        <w:t>S</w:t>
      </w:r>
      <w:r w:rsidR="00260F52">
        <w:t>.</w:t>
      </w:r>
      <w:r w:rsidR="00B9702C">
        <w:t>, Özer D</w:t>
      </w:r>
      <w:r w:rsidR="00260F52">
        <w:t>.</w:t>
      </w:r>
      <w:r w:rsidR="00B9702C">
        <w:t>, Saydam S</w:t>
      </w:r>
      <w:r w:rsidR="00260F52">
        <w:t>.</w:t>
      </w:r>
      <w:r w:rsidR="00B9702C">
        <w:t xml:space="preserve">, Karatas F., Investigation of amounts of vitamins, lycopene, and elements in the fruits of Opuntia </w:t>
      </w:r>
      <w:proofErr w:type="spellStart"/>
      <w:r w:rsidR="00B9702C">
        <w:t>ficus</w:t>
      </w:r>
      <w:proofErr w:type="spellEnd"/>
      <w:r w:rsidR="00B9702C">
        <w:t xml:space="preserve">-indica subjected to different pretreatments, </w:t>
      </w:r>
      <w:r w:rsidR="00B9702C" w:rsidRPr="00B9702C">
        <w:rPr>
          <w:i/>
          <w:iCs/>
        </w:rPr>
        <w:t>Biol Trace Elem Res</w:t>
      </w:r>
      <w:r w:rsidR="003D46B4">
        <w:rPr>
          <w:i/>
          <w:iCs/>
        </w:rPr>
        <w:t>,</w:t>
      </w:r>
      <w:r w:rsidR="00B9702C">
        <w:t xml:space="preserve"> 2020, </w:t>
      </w:r>
      <w:r w:rsidR="00B9702C" w:rsidRPr="00B9702C">
        <w:rPr>
          <w:b/>
          <w:bCs/>
        </w:rPr>
        <w:t>198</w:t>
      </w:r>
      <w:r w:rsidR="00B9702C">
        <w:t xml:space="preserve">(1), </w:t>
      </w:r>
      <w:r w:rsidR="00421900">
        <w:t xml:space="preserve">pp </w:t>
      </w:r>
      <w:r w:rsidR="00B9702C">
        <w:t>315–323</w:t>
      </w:r>
      <w:r w:rsidR="00AB0BFD" w:rsidRPr="00BD6378">
        <w:t>.</w:t>
      </w:r>
    </w:p>
    <w:p w14:paraId="5FD0CB6D" w14:textId="0D0C1E80" w:rsidR="00565A0B" w:rsidRDefault="00A40ADE" w:rsidP="0077096A">
      <w:pPr>
        <w:pStyle w:val="References"/>
      </w:pPr>
      <w:r w:rsidRPr="00A40ADE">
        <w:t>[2]</w:t>
      </w:r>
      <w:r w:rsidRPr="00A40ADE">
        <w:tab/>
      </w:r>
      <w:r>
        <w:t xml:space="preserve">Fethi </w:t>
      </w:r>
      <w:proofErr w:type="spellStart"/>
      <w:r>
        <w:t>Dagdelen</w:t>
      </w:r>
      <w:proofErr w:type="spellEnd"/>
      <w:r>
        <w:t xml:space="preserve">, Mediha Kok, and Ibrahim. N. Qader, Effects of Ta content on thermodynamic properties and transformation temperatures of shape memory </w:t>
      </w:r>
      <w:proofErr w:type="spellStart"/>
      <w:r>
        <w:t>NiTi</w:t>
      </w:r>
      <w:proofErr w:type="spellEnd"/>
      <w:r>
        <w:t xml:space="preserve"> alloy, </w:t>
      </w:r>
      <w:r w:rsidR="00564989" w:rsidRPr="00564989">
        <w:rPr>
          <w:i/>
          <w:iCs/>
        </w:rPr>
        <w:t>Metals and Materials International</w:t>
      </w:r>
      <w:r>
        <w:t xml:space="preserve">, </w:t>
      </w:r>
      <w:r w:rsidR="00564989">
        <w:t xml:space="preserve">2019, </w:t>
      </w:r>
      <w:r>
        <w:rPr>
          <w:rFonts w:ascii="Newton-Bold" w:hAnsi="Newton-Bold" w:cs="Newton-Bold"/>
          <w:b/>
          <w:bCs/>
        </w:rPr>
        <w:t>25</w:t>
      </w:r>
      <w:r>
        <w:t xml:space="preserve">(6), </w:t>
      </w:r>
      <w:r w:rsidR="00421900">
        <w:t xml:space="preserve">pp </w:t>
      </w:r>
      <w:r>
        <w:t>1420–1427.</w:t>
      </w:r>
      <w:r w:rsidR="00421900">
        <w:t xml:space="preserve"> </w:t>
      </w:r>
      <w:r w:rsidR="00421900" w:rsidRPr="00421900">
        <w:t>DOI: 10.1134/S0031918X21101130</w:t>
      </w:r>
    </w:p>
    <w:p w14:paraId="3A89D1E3" w14:textId="6FA684F9" w:rsidR="00F2768B" w:rsidRPr="0077096A" w:rsidRDefault="00F2768B" w:rsidP="0077096A">
      <w:pPr>
        <w:pStyle w:val="References"/>
      </w:pPr>
      <w:r w:rsidRPr="0077096A">
        <w:t>[3[</w:t>
      </w:r>
      <w:r w:rsidRPr="0077096A">
        <w:tab/>
      </w:r>
      <w:r w:rsidR="00EA07AB" w:rsidRPr="0077096A">
        <w:t xml:space="preserve">Irfan </w:t>
      </w:r>
      <w:proofErr w:type="spellStart"/>
      <w:r w:rsidRPr="0077096A">
        <w:t>Çapan</w:t>
      </w:r>
      <w:proofErr w:type="spellEnd"/>
      <w:r w:rsidRPr="0077096A">
        <w:t xml:space="preserve">, </w:t>
      </w:r>
      <w:r w:rsidR="00EA07AB" w:rsidRPr="0077096A">
        <w:t xml:space="preserve">Süleyman </w:t>
      </w:r>
      <w:r w:rsidRPr="0077096A">
        <w:t>Servi, Synthesis of New C2-Symmetric Chiral Benzimidazole Derivatives Having Norbornene/</w:t>
      </w:r>
      <w:proofErr w:type="spellStart"/>
      <w:r w:rsidRPr="0077096A">
        <w:t>Dibenzobarrelene</w:t>
      </w:r>
      <w:proofErr w:type="spellEnd"/>
      <w:r w:rsidRPr="0077096A">
        <w:t xml:space="preserve"> Skeletons, Letters in Organic Chemistry, 2020, (17)10, pp</w:t>
      </w:r>
      <w:r w:rsidR="00421900" w:rsidRPr="0077096A">
        <w:t xml:space="preserve"> </w:t>
      </w:r>
      <w:r w:rsidRPr="0077096A">
        <w:t>801-805. DOI: 10.2174/1570178616666190731105327</w:t>
      </w:r>
    </w:p>
    <w:p w14:paraId="0816D744" w14:textId="77777777" w:rsidR="00A40ADE" w:rsidRDefault="00A40ADE" w:rsidP="0077096A">
      <w:pPr>
        <w:pStyle w:val="References"/>
      </w:pPr>
    </w:p>
    <w:p w14:paraId="19D693C5" w14:textId="4088EBF4" w:rsidR="00D618A7" w:rsidRDefault="00D618A7" w:rsidP="00D14CE9">
      <w:pPr>
        <w:pStyle w:val="Heading3"/>
      </w:pPr>
      <w:r w:rsidRPr="000D637D">
        <w:t>Examples for Books without editor</w:t>
      </w:r>
    </w:p>
    <w:p w14:paraId="1EA70018" w14:textId="7A712937" w:rsidR="00DC01B6" w:rsidRPr="001E27A6" w:rsidRDefault="00D1376A" w:rsidP="0077096A">
      <w:pPr>
        <w:pStyle w:val="References"/>
      </w:pPr>
      <w:bookmarkStart w:id="11" w:name="_Hlk109047750"/>
      <w:r w:rsidRPr="001E27A6">
        <w:t>[4]</w:t>
      </w:r>
      <w:r w:rsidRPr="001E27A6">
        <w:tab/>
      </w:r>
      <w:r w:rsidR="00AB0BFD" w:rsidRPr="001E27A6">
        <w:t xml:space="preserve">E. Wingender, </w:t>
      </w:r>
      <w:r w:rsidR="00AB0BFD" w:rsidRPr="001E27A6">
        <w:rPr>
          <w:i/>
          <w:iCs/>
        </w:rPr>
        <w:t>Gene Regulation in Eukaryotes</w:t>
      </w:r>
      <w:r w:rsidR="00AB0BFD" w:rsidRPr="001E27A6">
        <w:t xml:space="preserve">, VCH, Weinheim, </w:t>
      </w:r>
      <w:r w:rsidR="00AB0BFD" w:rsidRPr="001E27A6">
        <w:rPr>
          <w:b/>
          <w:bCs/>
        </w:rPr>
        <w:t>1993</w:t>
      </w:r>
      <w:r w:rsidR="00AB0BFD" w:rsidRPr="001E27A6">
        <w:t>, p. 215</w:t>
      </w:r>
      <w:r w:rsidR="00A40ADE" w:rsidRPr="001E27A6">
        <w:t>-218.</w:t>
      </w:r>
    </w:p>
    <w:p w14:paraId="226E4E9B" w14:textId="77777777" w:rsidR="00565A0B" w:rsidRPr="001E27A6" w:rsidRDefault="00565A0B" w:rsidP="0077096A">
      <w:pPr>
        <w:pStyle w:val="References"/>
      </w:pPr>
    </w:p>
    <w:p w14:paraId="3A7A8867" w14:textId="681901FE" w:rsidR="00DC01B6" w:rsidRDefault="00DC01B6" w:rsidP="00D14CE9">
      <w:pPr>
        <w:pStyle w:val="Heading3"/>
      </w:pPr>
      <w:r>
        <w:t xml:space="preserve">Example for </w:t>
      </w:r>
      <w:r w:rsidR="00AB0BFD" w:rsidRPr="000D637D">
        <w:t>books with editor</w:t>
      </w:r>
    </w:p>
    <w:p w14:paraId="1BC60850" w14:textId="13DF8EDA" w:rsidR="0013324E" w:rsidRDefault="0013324E" w:rsidP="0077096A">
      <w:pPr>
        <w:pStyle w:val="References"/>
      </w:pPr>
      <w:r>
        <w:t>[</w:t>
      </w:r>
      <w:r w:rsidR="00D1376A">
        <w:t>5</w:t>
      </w:r>
      <w:r>
        <w:t>]</w:t>
      </w:r>
      <w:r>
        <w:tab/>
        <w:t>Silva D., Luiz P. R., Aschner M., Manganese in health and disease. In: A. Sigel, H. Sigel, R. K. O. Sigel, (Ed</w:t>
      </w:r>
      <w:r w:rsidR="00CA1970">
        <w:t>s</w:t>
      </w:r>
      <w:r>
        <w:t xml:space="preserve">.), Interrelations between essential metal ions and </w:t>
      </w:r>
      <w:r w:rsidRPr="00675267">
        <w:t>human</w:t>
      </w:r>
      <w:r>
        <w:t xml:space="preserve"> diseases, metal ions in life sciences, </w:t>
      </w:r>
      <w:r w:rsidRPr="00D7111C">
        <w:rPr>
          <w:b/>
          <w:bCs/>
        </w:rPr>
        <w:t>2013</w:t>
      </w:r>
      <w:r>
        <w:t>, Vol. 13. Ch. 7</w:t>
      </w:r>
      <w:r w:rsidR="00D7111C">
        <w:t>,</w:t>
      </w:r>
      <w:r>
        <w:t xml:space="preserve"> Springer, </w:t>
      </w:r>
      <w:r w:rsidR="00D7111C">
        <w:t xml:space="preserve">Dordrecht, pp </w:t>
      </w:r>
      <w:r>
        <w:t>199-227</w:t>
      </w:r>
    </w:p>
    <w:p w14:paraId="738BA94B" w14:textId="5053CC40" w:rsidR="00AB0BFD" w:rsidRDefault="00D7111C" w:rsidP="0077096A">
      <w:pPr>
        <w:pStyle w:val="References"/>
      </w:pPr>
      <w:r>
        <w:t>[</w:t>
      </w:r>
      <w:r w:rsidR="00D1376A">
        <w:t>6</w:t>
      </w:r>
      <w:r>
        <w:t>]</w:t>
      </w:r>
      <w:r>
        <w:tab/>
      </w:r>
      <w:r w:rsidR="00AB0BFD" w:rsidRPr="000D637D">
        <w:t xml:space="preserve">T. D. Tullius in </w:t>
      </w:r>
      <w:r w:rsidR="00AB0BFD" w:rsidRPr="000D637D">
        <w:rPr>
          <w:i/>
          <w:iCs/>
        </w:rPr>
        <w:t>Comprehensive Supramolecular Chemistry</w:t>
      </w:r>
      <w:r w:rsidR="00AB0BFD" w:rsidRPr="000D637D">
        <w:t xml:space="preserve">, </w:t>
      </w:r>
      <w:r w:rsidR="00AB0BFD" w:rsidRPr="000D637D">
        <w:rPr>
          <w:i/>
          <w:iCs/>
        </w:rPr>
        <w:t>Vol. 5</w:t>
      </w:r>
      <w:r w:rsidR="00AB0BFD" w:rsidRPr="000D637D">
        <w:t xml:space="preserve"> (Eds.: J. L. Atwood, J. E. D. Davies, D. D. MacNicol, F. </w:t>
      </w:r>
      <w:proofErr w:type="spellStart"/>
      <w:r w:rsidR="00AB0BFD" w:rsidRPr="000D637D">
        <w:t>Vögtle</w:t>
      </w:r>
      <w:proofErr w:type="spellEnd"/>
      <w:r w:rsidR="00AB0BFD" w:rsidRPr="000D637D">
        <w:t xml:space="preserve">, K. S. </w:t>
      </w:r>
      <w:proofErr w:type="spellStart"/>
      <w:r w:rsidR="00AB0BFD" w:rsidRPr="000D637D">
        <w:t>Suslick</w:t>
      </w:r>
      <w:proofErr w:type="spellEnd"/>
      <w:r w:rsidR="00AB0BFD" w:rsidRPr="000D637D">
        <w:t xml:space="preserve">), Pergamon, Oxford, </w:t>
      </w:r>
      <w:r w:rsidR="00AB0BFD" w:rsidRPr="000D637D">
        <w:rPr>
          <w:b/>
          <w:bCs/>
        </w:rPr>
        <w:t>1996</w:t>
      </w:r>
      <w:r w:rsidR="00AB0BFD" w:rsidRPr="000D637D">
        <w:t>, pp. 317–343.</w:t>
      </w:r>
      <w:bookmarkEnd w:id="11"/>
    </w:p>
    <w:p w14:paraId="4FEAA61F" w14:textId="691A02E7" w:rsidR="00E958F8" w:rsidRPr="000D637D" w:rsidRDefault="00E958F8" w:rsidP="0077096A">
      <w:pPr>
        <w:pStyle w:val="References"/>
      </w:pPr>
      <w:bookmarkStart w:id="12" w:name="_Hlk108698183"/>
      <w:r w:rsidRPr="000D637D">
        <w:t>[</w:t>
      </w:r>
      <w:r w:rsidR="00D1376A">
        <w:t>7</w:t>
      </w:r>
      <w:r w:rsidRPr="000D637D">
        <w:t>]</w:t>
      </w:r>
      <w:r w:rsidRPr="000D637D">
        <w:tab/>
      </w:r>
      <w:bookmarkStart w:id="13" w:name="_Hlk109047869"/>
      <w:r w:rsidR="00317B76" w:rsidRPr="000D637D">
        <w:t xml:space="preserve">S. McKechnie, J. M. Frost, D. </w:t>
      </w:r>
      <w:proofErr w:type="spellStart"/>
      <w:r w:rsidR="00317B76" w:rsidRPr="00675267">
        <w:t>Pashov</w:t>
      </w:r>
      <w:proofErr w:type="spellEnd"/>
      <w:r w:rsidR="00317B76" w:rsidRPr="000D637D">
        <w:t xml:space="preserve">, P. </w:t>
      </w:r>
      <w:proofErr w:type="spellStart"/>
      <w:r w:rsidR="00317B76" w:rsidRPr="000D637D">
        <w:t>Azarhoosh</w:t>
      </w:r>
      <w:proofErr w:type="spellEnd"/>
      <w:r w:rsidR="00317B76" w:rsidRPr="000D637D">
        <w:t xml:space="preserve">, A. Walsh, M. </w:t>
      </w:r>
      <w:proofErr w:type="spellStart"/>
      <w:r w:rsidR="00317B76" w:rsidRPr="000D637D">
        <w:t>Schilfgaarde</w:t>
      </w:r>
      <w:proofErr w:type="spellEnd"/>
      <w:r w:rsidR="00317B76" w:rsidRPr="000D637D">
        <w:t xml:space="preserve">, </w:t>
      </w:r>
      <w:proofErr w:type="spellStart"/>
      <w:r w:rsidR="00317B76" w:rsidRPr="000D637D">
        <w:rPr>
          <w:i/>
          <w:iCs/>
        </w:rPr>
        <w:t>arXiv</w:t>
      </w:r>
      <w:proofErr w:type="spellEnd"/>
      <w:r w:rsidR="00317B76" w:rsidRPr="000D637D">
        <w:rPr>
          <w:i/>
          <w:iCs/>
        </w:rPr>
        <w:t xml:space="preserve"> preprint</w:t>
      </w:r>
      <w:r w:rsidR="00790302" w:rsidRPr="000D637D">
        <w:t xml:space="preserve"> </w:t>
      </w:r>
      <w:r w:rsidR="00790302" w:rsidRPr="000D637D">
        <w:rPr>
          <w:b/>
          <w:bCs/>
        </w:rPr>
        <w:t>2017</w:t>
      </w:r>
      <w:r w:rsidR="00790302" w:rsidRPr="000D637D">
        <w:t>, DOI: 10.48550/arXiv.1711.00533</w:t>
      </w:r>
      <w:r w:rsidR="00317B76" w:rsidRPr="000D637D">
        <w:t xml:space="preserve">; b) N. Duchemin, R. Buccafusca, M. Daumas, V. Ferey, S. </w:t>
      </w:r>
      <w:proofErr w:type="spellStart"/>
      <w:r w:rsidR="00317B76" w:rsidRPr="000D637D">
        <w:t>Arseniyadis</w:t>
      </w:r>
      <w:proofErr w:type="spellEnd"/>
      <w:r w:rsidR="00317B76" w:rsidRPr="000D637D">
        <w:t xml:space="preserve">, </w:t>
      </w:r>
      <w:proofErr w:type="spellStart"/>
      <w:r w:rsidR="00317B76" w:rsidRPr="000D637D">
        <w:rPr>
          <w:i/>
          <w:iCs/>
        </w:rPr>
        <w:t>ChemRxiv</w:t>
      </w:r>
      <w:proofErr w:type="spellEnd"/>
      <w:r w:rsidR="00317B76" w:rsidRPr="000D637D">
        <w:rPr>
          <w:i/>
          <w:iCs/>
        </w:rPr>
        <w:t xml:space="preserve"> preprint</w:t>
      </w:r>
      <w:r w:rsidR="00317B76" w:rsidRPr="000D637D">
        <w:t xml:space="preserve"> </w:t>
      </w:r>
      <w:r w:rsidR="00790302" w:rsidRPr="000D637D">
        <w:rPr>
          <w:b/>
          <w:bCs/>
        </w:rPr>
        <w:t>2019</w:t>
      </w:r>
      <w:r w:rsidR="00790302" w:rsidRPr="000D637D">
        <w:t xml:space="preserve">, </w:t>
      </w:r>
      <w:r w:rsidR="00317B76" w:rsidRPr="000D637D">
        <w:t>DOI: 10.26434/</w:t>
      </w:r>
      <w:proofErr w:type="gramStart"/>
      <w:r w:rsidR="00317B76" w:rsidRPr="000D637D">
        <w:t>chemrxiv.8091314.v</w:t>
      </w:r>
      <w:proofErr w:type="gramEnd"/>
      <w:r w:rsidR="00317B76" w:rsidRPr="000D637D">
        <w:t xml:space="preserve">1.; c) Z. Li, Z. Lin, C. F. Ibanez, </w:t>
      </w:r>
      <w:proofErr w:type="spellStart"/>
      <w:r w:rsidR="00317B76" w:rsidRPr="000D637D">
        <w:rPr>
          <w:i/>
          <w:iCs/>
        </w:rPr>
        <w:t>bioRxiv</w:t>
      </w:r>
      <w:proofErr w:type="spellEnd"/>
      <w:r w:rsidR="00317B76" w:rsidRPr="000D637D">
        <w:rPr>
          <w:i/>
          <w:iCs/>
        </w:rPr>
        <w:t xml:space="preserve"> preprint</w:t>
      </w:r>
      <w:r w:rsidR="00790302" w:rsidRPr="000D637D">
        <w:t xml:space="preserve"> </w:t>
      </w:r>
      <w:r w:rsidR="00790302" w:rsidRPr="000D637D">
        <w:rPr>
          <w:b/>
          <w:bCs/>
        </w:rPr>
        <w:t>2021</w:t>
      </w:r>
      <w:r w:rsidR="00790302" w:rsidRPr="000D637D">
        <w:t>,</w:t>
      </w:r>
      <w:r w:rsidR="00317B76" w:rsidRPr="000D637D">
        <w:t xml:space="preserve"> DOI: 10.1101/2021.05.02.442373.</w:t>
      </w:r>
      <w:bookmarkEnd w:id="13"/>
    </w:p>
    <w:bookmarkEnd w:id="10"/>
    <w:bookmarkEnd w:id="12"/>
    <w:p w14:paraId="4390926F" w14:textId="77777777" w:rsidR="005755CC" w:rsidRPr="00616065" w:rsidRDefault="005755CC" w:rsidP="002E1FC9">
      <w:pPr>
        <w:pStyle w:val="StyleP1LinespacingAtleast12pt"/>
      </w:pPr>
    </w:p>
    <w:sectPr w:rsidR="005755CC" w:rsidRPr="00616065" w:rsidSect="004B6EB8">
      <w:headerReference w:type="even" r:id="rId13"/>
      <w:headerReference w:type="default" r:id="rId14"/>
      <w:footerReference w:type="default" r:id="rId15"/>
      <w:headerReference w:type="first" r:id="rId16"/>
      <w:footerReference w:type="first" r:id="rId17"/>
      <w:pgSz w:w="11906" w:h="16838" w:code="9"/>
      <w:pgMar w:top="1276" w:right="1134" w:bottom="1418" w:left="1418" w:header="425" w:footer="395"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C7DCF" w14:textId="77777777" w:rsidR="00E30B68" w:rsidRDefault="00E30B68">
      <w:r>
        <w:separator/>
      </w:r>
    </w:p>
  </w:endnote>
  <w:endnote w:type="continuationSeparator" w:id="0">
    <w:p w14:paraId="73D3D6A8" w14:textId="77777777" w:rsidR="00E30B68" w:rsidRDefault="00E30B68">
      <w:r>
        <w:continuationSeparator/>
      </w:r>
    </w:p>
  </w:endnote>
  <w:endnote w:type="continuationNotice" w:id="1">
    <w:p w14:paraId="240A01ED" w14:textId="77777777" w:rsidR="00E30B68" w:rsidRDefault="00E30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24A3A55C-411A-45CE-87DE-2C6F2A609E28}"/>
    <w:embedBold r:id="rId2" w:fontKey="{DC905DFC-C5DE-4A4C-8C1B-654F9E189207}"/>
    <w:embedItalic r:id="rId3" w:fontKey="{4EA43CD2-CE6B-4EF1-A5CC-69580A5FD265}"/>
    <w:embedBoldItalic r:id="rId4" w:fontKey="{A2393D15-4BE7-4980-BDD5-1A37E712797A}"/>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embedBold r:id="rId5" w:subsetted="1" w:fontKey="{8225FC58-14B8-4C54-B090-BD4CDE849693}"/>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TIX-Regular">
    <w:altName w:val="Yu Gothic"/>
    <w:panose1 w:val="00000000000000000000"/>
    <w:charset w:val="80"/>
    <w:family w:val="roman"/>
    <w:notTrueType/>
    <w:pitch w:val="default"/>
    <w:sig w:usb0="00000001" w:usb1="08070000" w:usb2="00000010" w:usb3="00000000" w:csb0="00020000" w:csb1="00000000"/>
  </w:font>
  <w:font w:name="Newton-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26871" w14:textId="77777777" w:rsidR="00AC1CE7" w:rsidRPr="002058B0" w:rsidRDefault="00AC1CE7" w:rsidP="002058B0">
    <w:pPr>
      <w:pStyle w:val="Footer"/>
    </w:pPr>
    <w:r w:rsidRPr="002058B0">
      <w:fldChar w:fldCharType="begin"/>
    </w:r>
    <w:r w:rsidRPr="002058B0">
      <w:instrText xml:space="preserve"> PAGE   \* MERGEFORMAT </w:instrText>
    </w:r>
    <w:r w:rsidRPr="002058B0">
      <w:fldChar w:fldCharType="separate"/>
    </w:r>
    <w:r w:rsidR="00A55D22" w:rsidRPr="002058B0">
      <w:t>1</w:t>
    </w:r>
    <w:r w:rsidRPr="002058B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BD58" w14:textId="3A37AB8B" w:rsidR="002D336C" w:rsidRPr="002D336C" w:rsidRDefault="002D336C" w:rsidP="00350ECC">
    <w:pPr>
      <w:pBdr>
        <w:top w:val="single" w:sz="6" w:space="1" w:color="0033CC"/>
      </w:pBdr>
      <w:tabs>
        <w:tab w:val="center" w:pos="5040"/>
        <w:tab w:val="right" w:pos="9959"/>
      </w:tabs>
      <w:spacing w:line="259" w:lineRule="auto"/>
      <w:ind w:right="-121"/>
      <w:jc w:val="right"/>
      <w:rPr>
        <w:sz w:val="32"/>
        <w:szCs w:val="32"/>
        <w:lang w:val="en-GB"/>
      </w:rPr>
    </w:pPr>
    <w:r w:rsidRPr="002D336C">
      <w:rPr>
        <w:rFonts w:ascii="Calibri" w:eastAsia="Calibri" w:hAnsi="Calibri" w:cs="Calibri"/>
        <w:color w:val="0C54A5"/>
        <w:sz w:val="16"/>
        <w:szCs w:val="32"/>
        <w:lang w:val="en-GB"/>
      </w:rPr>
      <w:t>https://doi.org/</w:t>
    </w:r>
  </w:p>
  <w:p w14:paraId="3E758088" w14:textId="0297212F" w:rsidR="002D336C" w:rsidRPr="002D336C" w:rsidRDefault="002D336C" w:rsidP="002D336C">
    <w:pPr>
      <w:spacing w:line="259" w:lineRule="auto"/>
      <w:ind w:right="-121"/>
      <w:jc w:val="right"/>
      <w:rPr>
        <w:sz w:val="32"/>
        <w:szCs w:val="32"/>
        <w:lang w:val="en-GB"/>
      </w:rPr>
    </w:pPr>
    <w:r w:rsidRPr="002D336C">
      <w:rPr>
        <w:rFonts w:ascii="Calibri" w:eastAsia="Calibri" w:hAnsi="Calibri" w:cs="Calibri"/>
        <w:i/>
        <w:sz w:val="16"/>
        <w:szCs w:val="32"/>
        <w:lang w:val="en-GB"/>
      </w:rPr>
      <w:t xml:space="preserve">MW Journal of Science, </w:t>
    </w:r>
    <w:r w:rsidRPr="002D336C">
      <w:rPr>
        <w:rFonts w:ascii="Calibri" w:eastAsia="Calibri" w:hAnsi="Calibri" w:cs="Calibri"/>
        <w:sz w:val="16"/>
        <w:szCs w:val="32"/>
        <w:lang w:val="en-GB"/>
      </w:rPr>
      <w:t>2023, xx, xx−xx</w:t>
    </w:r>
  </w:p>
  <w:p w14:paraId="5D5E2AD3" w14:textId="77777777" w:rsidR="002D336C" w:rsidRPr="002D336C" w:rsidRDefault="002D336C" w:rsidP="002D336C">
    <w:pPr>
      <w:pStyle w:val="Footer"/>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E3094" w14:textId="77777777" w:rsidR="00E30B68" w:rsidRDefault="00E30B68">
      <w:r>
        <w:separator/>
      </w:r>
    </w:p>
  </w:footnote>
  <w:footnote w:type="continuationSeparator" w:id="0">
    <w:p w14:paraId="48070CEE" w14:textId="77777777" w:rsidR="00E30B68" w:rsidRDefault="00E30B68">
      <w:r>
        <w:continuationSeparator/>
      </w:r>
    </w:p>
  </w:footnote>
  <w:footnote w:type="continuationNotice" w:id="1">
    <w:p w14:paraId="644D404C" w14:textId="77777777" w:rsidR="00E30B68" w:rsidRDefault="00E30B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052C" w14:textId="785BA60F" w:rsidR="00470C5B" w:rsidRDefault="00470C5B">
    <w:pPr>
      <w:pStyle w:val="Header"/>
      <w:rPr>
        <w:rFonts w:asciiTheme="minorHAnsi" w:hAnsiTheme="minorHAnsi" w:cstheme="minorHAnsi"/>
        <w:i/>
        <w:iCs/>
        <w:sz w:val="20"/>
        <w:szCs w:val="20"/>
        <w:lang w:val="en-US"/>
      </w:rPr>
    </w:pPr>
    <w:r w:rsidRPr="008E7162">
      <w:rPr>
        <w:rFonts w:asciiTheme="minorHAnsi" w:hAnsiTheme="minorHAnsi" w:cstheme="minorHAnsi"/>
        <w:i/>
        <w:iCs/>
        <w:sz w:val="20"/>
        <w:szCs w:val="20"/>
        <w:lang w:val="en-US"/>
      </w:rPr>
      <w:t>Author</w:t>
    </w:r>
    <w:r w:rsidR="00606714">
      <w:rPr>
        <w:rFonts w:asciiTheme="minorHAnsi" w:hAnsiTheme="minorHAnsi" w:cstheme="minorHAnsi"/>
        <w:i/>
        <w:iCs/>
        <w:sz w:val="20"/>
        <w:szCs w:val="20"/>
        <w:lang w:val="en-US"/>
      </w:rPr>
      <w:t xml:space="preserve"> names</w:t>
    </w:r>
    <w:r w:rsidR="002D34D7">
      <w:rPr>
        <w:rFonts w:asciiTheme="minorHAnsi" w:hAnsiTheme="minorHAnsi" w:cstheme="minorHAnsi"/>
        <w:i/>
        <w:iCs/>
        <w:sz w:val="20"/>
        <w:szCs w:val="20"/>
        <w:lang w:val="en-US"/>
      </w:rPr>
      <w:t xml:space="preserve">, </w:t>
    </w:r>
    <w:r w:rsidR="000E65F5">
      <w:rPr>
        <w:rFonts w:asciiTheme="minorHAnsi" w:hAnsiTheme="minorHAnsi" w:cstheme="minorHAnsi"/>
        <w:i/>
        <w:iCs/>
        <w:sz w:val="20"/>
        <w:szCs w:val="20"/>
        <w:lang w:val="en-US"/>
      </w:rPr>
      <w:tab/>
    </w:r>
    <w:r w:rsidR="000E65F5">
      <w:rPr>
        <w:rFonts w:asciiTheme="minorHAnsi" w:hAnsiTheme="minorHAnsi" w:cstheme="minorHAnsi"/>
        <w:i/>
        <w:iCs/>
        <w:sz w:val="20"/>
        <w:szCs w:val="20"/>
        <w:lang w:val="en-US"/>
      </w:rPr>
      <w:tab/>
      <w:t xml:space="preserve">MW Journal of Science, </w:t>
    </w:r>
    <w:proofErr w:type="spellStart"/>
    <w:r w:rsidR="000E65F5">
      <w:rPr>
        <w:rFonts w:asciiTheme="minorHAnsi" w:hAnsiTheme="minorHAnsi" w:cstheme="minorHAnsi"/>
        <w:i/>
        <w:iCs/>
        <w:sz w:val="20"/>
        <w:szCs w:val="20"/>
        <w:lang w:val="en-US"/>
      </w:rPr>
      <w:t>xxxx</w:t>
    </w:r>
    <w:proofErr w:type="spellEnd"/>
    <w:r w:rsidR="000E65F5">
      <w:rPr>
        <w:rFonts w:asciiTheme="minorHAnsi" w:hAnsiTheme="minorHAnsi" w:cstheme="minorHAnsi"/>
        <w:i/>
        <w:iCs/>
        <w:sz w:val="20"/>
        <w:szCs w:val="20"/>
        <w:lang w:val="en-US"/>
      </w:rPr>
      <w:t>, xx, xx-xx</w:t>
    </w:r>
  </w:p>
  <w:p w14:paraId="4C540110" w14:textId="77777777" w:rsidR="00204914" w:rsidRPr="008E7162" w:rsidRDefault="00204914" w:rsidP="00204914">
    <w:pPr>
      <w:pStyle w:val="Header"/>
      <w:pBdr>
        <w:bottom w:val="single" w:sz="4" w:space="1" w:color="auto"/>
      </w:pBdr>
      <w:rPr>
        <w:rFonts w:asciiTheme="minorHAnsi" w:hAnsiTheme="minorHAnsi" w:cstheme="minorHAnsi"/>
        <w:i/>
        <w:iCs/>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E346" w14:textId="49729252" w:rsidR="000479D3" w:rsidRDefault="008E7162" w:rsidP="00204914">
    <w:pPr>
      <w:pStyle w:val="Header"/>
      <w:pBdr>
        <w:bottom w:val="single" w:sz="4" w:space="1" w:color="auto"/>
      </w:pBdr>
      <w:jc w:val="right"/>
      <w:rPr>
        <w:rFonts w:asciiTheme="minorHAnsi" w:hAnsiTheme="minorHAnsi" w:cstheme="minorHAnsi"/>
        <w:i/>
        <w:iCs/>
        <w:sz w:val="18"/>
        <w:szCs w:val="18"/>
        <w:lang w:val="en-GB"/>
      </w:rPr>
    </w:pPr>
    <w:r w:rsidRPr="000E65F5">
      <w:rPr>
        <w:rFonts w:asciiTheme="minorHAnsi" w:hAnsiTheme="minorHAnsi" w:cstheme="minorHAnsi"/>
        <w:i/>
        <w:iCs/>
        <w:sz w:val="18"/>
        <w:szCs w:val="18"/>
        <w:lang w:val="en-GB"/>
      </w:rPr>
      <w:t>Article Title</w:t>
    </w:r>
  </w:p>
  <w:p w14:paraId="635154A2" w14:textId="77777777" w:rsidR="00204914" w:rsidRPr="000E65F5" w:rsidRDefault="00204914" w:rsidP="00204914">
    <w:pPr>
      <w:pStyle w:val="Header"/>
      <w:pBdr>
        <w:bottom w:val="single" w:sz="4" w:space="1" w:color="auto"/>
      </w:pBdr>
      <w:jc w:val="right"/>
      <w:rPr>
        <w:rFonts w:asciiTheme="minorHAnsi" w:hAnsiTheme="minorHAnsi" w:cstheme="minorHAnsi"/>
        <w:i/>
        <w:iCs/>
        <w:sz w:val="22"/>
        <w:szCs w:val="22"/>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2F87B" w14:textId="752ADDFC" w:rsidR="002E1FC9" w:rsidRPr="00CD7C60" w:rsidRDefault="00742183" w:rsidP="005970BC">
    <w:pPr>
      <w:pStyle w:val="Header"/>
      <w:rPr>
        <w:rFonts w:asciiTheme="minorHAnsi" w:hAnsiTheme="minorHAnsi" w:cstheme="minorHAnsi"/>
        <w:color w:val="385623" w:themeColor="accent6" w:themeShade="80"/>
        <w:sz w:val="22"/>
        <w:szCs w:val="22"/>
      </w:rPr>
    </w:pPr>
    <w:r w:rsidRPr="008E7162">
      <w:rPr>
        <w:rFonts w:asciiTheme="minorHAnsi" w:hAnsiTheme="minorHAnsi" w:cstheme="minorHAnsi"/>
        <w:i/>
        <w:iCs/>
        <w:noProof/>
        <w:sz w:val="20"/>
        <w:szCs w:val="20"/>
      </w:rPr>
      <w:drawing>
        <wp:anchor distT="0" distB="0" distL="114300" distR="114300" simplePos="0" relativeHeight="251668480" behindDoc="0" locked="0" layoutInCell="1" allowOverlap="1" wp14:anchorId="62246E13" wp14:editId="228A3005">
          <wp:simplePos x="0" y="0"/>
          <wp:positionH relativeFrom="margin">
            <wp:posOffset>44450</wp:posOffset>
          </wp:positionH>
          <wp:positionV relativeFrom="paragraph">
            <wp:posOffset>-70485</wp:posOffset>
          </wp:positionV>
          <wp:extent cx="906449" cy="473710"/>
          <wp:effectExtent l="0" t="0" r="8255" b="2540"/>
          <wp:wrapNone/>
          <wp:docPr id="2009338907" name="Picture 200933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906449" cy="473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970BC" w:rsidRPr="00CD7C60">
      <w:rPr>
        <w:rFonts w:asciiTheme="minorHAnsi" w:hAnsiTheme="minorHAnsi" w:cstheme="minorHAnsi"/>
        <w:noProof/>
        <w:color w:val="385623" w:themeColor="accent6" w:themeShade="80"/>
        <w:sz w:val="22"/>
        <w:szCs w:val="22"/>
      </w:rPr>
      <mc:AlternateContent>
        <mc:Choice Requires="wps">
          <w:drawing>
            <wp:anchor distT="0" distB="0" distL="118745" distR="118745" simplePos="0" relativeHeight="251666432" behindDoc="1" locked="0" layoutInCell="1" allowOverlap="0" wp14:anchorId="6103DC56" wp14:editId="11CFB0BC">
              <wp:simplePos x="0" y="0"/>
              <wp:positionH relativeFrom="margin">
                <wp:align>left</wp:align>
              </wp:positionH>
              <wp:positionV relativeFrom="page">
                <wp:posOffset>114300</wp:posOffset>
              </wp:positionV>
              <wp:extent cx="5949950" cy="650875"/>
              <wp:effectExtent l="0" t="0" r="3810" b="0"/>
              <wp:wrapSquare wrapText="bothSides"/>
              <wp:docPr id="197" name="Rectangle 63"/>
              <wp:cNvGraphicFramePr/>
              <a:graphic xmlns:a="http://schemas.openxmlformats.org/drawingml/2006/main">
                <a:graphicData uri="http://schemas.microsoft.com/office/word/2010/wordprocessingShape">
                  <wps:wsp>
                    <wps:cNvSpPr/>
                    <wps:spPr>
                      <a:xfrm>
                        <a:off x="0" y="0"/>
                        <a:ext cx="5949950" cy="650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CFC249F" w14:textId="738C531A" w:rsidR="005970BC" w:rsidRDefault="005970BC">
                              <w:pPr>
                                <w:pStyle w:val="Header"/>
                                <w:tabs>
                                  <w:tab w:val="clear" w:pos="4703"/>
                                </w:tabs>
                                <w:jc w:val="center"/>
                                <w:rPr>
                                  <w:caps/>
                                  <w:color w:val="FFFFFF" w:themeColor="background1"/>
                                </w:rPr>
                              </w:pPr>
                              <w:r w:rsidRPr="00742183">
                                <w:rPr>
                                  <w:b/>
                                  <w:bCs/>
                                  <w:caps/>
                                  <w:color w:val="FFFFFF" w:themeColor="background1"/>
                                  <w:sz w:val="28"/>
                                  <w:szCs w:val="28"/>
                                </w:rPr>
                                <w:t>milky way journal of science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6103DC56" id="Rectangle 63" o:spid="_x0000_s1026" style="position:absolute;margin-left:0;margin-top:9pt;width:468.5pt;height:51.25pt;z-index:-251650048;visibility:visible;mso-wrap-style:square;mso-width-percent:1000;mso-height-percent:0;mso-wrap-distance-left:9.35pt;mso-wrap-distance-top:0;mso-wrap-distance-right:9.35pt;mso-wrap-distance-bottom:0;mso-position-horizontal:lef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" o:allowoverlap="f" fillcolor="#4472c4 [3204]" stroked="f" strokeweight="1pt">
              <v:textbox>
                <w:txbxContent>
                  <w:sdt>
                    <w:sdtPr>
                      <w:rPr>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CFC249F" w14:textId="738C531A" w:rsidR="005970BC" w:rsidRDefault="005970BC">
                        <w:pPr>
                          <w:pStyle w:val="Header"/>
                          <w:tabs>
                            <w:tab w:val="clear" w:pos="4703"/>
                          </w:tabs>
                          <w:jc w:val="center"/>
                          <w:rPr>
                            <w:caps/>
                            <w:color w:val="FFFFFF" w:themeColor="background1"/>
                          </w:rPr>
                        </w:pPr>
                        <w:r w:rsidRPr="00742183">
                          <w:rPr>
                            <w:b/>
                            <w:bCs/>
                            <w:caps/>
                            <w:color w:val="FFFFFF" w:themeColor="background1"/>
                            <w:sz w:val="28"/>
                            <w:szCs w:val="28"/>
                          </w:rPr>
                          <w:t>milky way journal of science</w:t>
                        </w:r>
                      </w:p>
                    </w:sdtContent>
                  </w:sdt>
                </w:txbxContent>
              </v:textbox>
              <w10:wrap type="square" anchorx="margin" anchory="page"/>
            </v:rect>
          </w:pict>
        </mc:Fallback>
      </mc:AlternateContent>
    </w:r>
    <w:r w:rsidR="00E14ACF" w:rsidRPr="00CD7C60">
      <w:rPr>
        <w:rFonts w:asciiTheme="minorHAnsi" w:hAnsiTheme="minorHAnsi" w:cstheme="minorHAnsi"/>
        <w:color w:val="385623" w:themeColor="accent6" w:themeShade="80"/>
        <w:sz w:val="22"/>
        <w:szCs w:val="22"/>
      </w:rPr>
      <w:t>ISSN : xxxx-x</w:t>
    </w:r>
    <w:r w:rsidRPr="00742183">
      <w:rPr>
        <w:rFonts w:asciiTheme="minorHAnsi" w:hAnsiTheme="minorHAnsi" w:cstheme="minorHAnsi"/>
        <w:i/>
        <w:iCs/>
        <w:noProof/>
        <w:sz w:val="20"/>
        <w:szCs w:val="20"/>
      </w:rPr>
      <w:t xml:space="preserve"> </w:t>
    </w:r>
    <w:r w:rsidR="00E14ACF" w:rsidRPr="00CD7C60">
      <w:rPr>
        <w:rFonts w:asciiTheme="minorHAnsi" w:hAnsiTheme="minorHAnsi" w:cstheme="minorHAnsi"/>
        <w:color w:val="385623" w:themeColor="accent6" w:themeShade="80"/>
        <w:sz w:val="22"/>
        <w:szCs w:val="22"/>
      </w:rPr>
      <w:t>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9994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saveSubsetFonts/>
  <w:proofState w:spelling="clean" w:grammar="clean"/>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425"/>
  <w:hyphenationZone w:val="425"/>
  <w:evenAndOddHeaders/>
  <w:drawingGridHorizontalSpacing w:val="120"/>
  <w:displayHorizontalDrawingGridEvery w:val="2"/>
  <w:noPunctuationKerning/>
  <w:characterSpacingControl w:val="doNotCompress"/>
  <w:hdrShapeDefaults>
    <o:shapedefaults v:ext="edit" spidmax="2050">
      <o:colormru v:ext="edit" colors="#eaeaea"/>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DA4"/>
    <w:rsid w:val="0000214A"/>
    <w:rsid w:val="00002DBC"/>
    <w:rsid w:val="000036EA"/>
    <w:rsid w:val="00003927"/>
    <w:rsid w:val="0000457A"/>
    <w:rsid w:val="00010410"/>
    <w:rsid w:val="00011D51"/>
    <w:rsid w:val="00013DD7"/>
    <w:rsid w:val="000208F6"/>
    <w:rsid w:val="00020C61"/>
    <w:rsid w:val="00022DB4"/>
    <w:rsid w:val="00026B2D"/>
    <w:rsid w:val="00033C26"/>
    <w:rsid w:val="00033D1A"/>
    <w:rsid w:val="00033F43"/>
    <w:rsid w:val="0003408E"/>
    <w:rsid w:val="00036490"/>
    <w:rsid w:val="0004091A"/>
    <w:rsid w:val="00042BF0"/>
    <w:rsid w:val="00045AB9"/>
    <w:rsid w:val="00045E12"/>
    <w:rsid w:val="000479D3"/>
    <w:rsid w:val="0005096E"/>
    <w:rsid w:val="0005140E"/>
    <w:rsid w:val="00055485"/>
    <w:rsid w:val="00055B03"/>
    <w:rsid w:val="00060837"/>
    <w:rsid w:val="0006281D"/>
    <w:rsid w:val="00063E0F"/>
    <w:rsid w:val="0006489B"/>
    <w:rsid w:val="000650AB"/>
    <w:rsid w:val="0006694D"/>
    <w:rsid w:val="000669E3"/>
    <w:rsid w:val="00066B8E"/>
    <w:rsid w:val="00067FE2"/>
    <w:rsid w:val="00070B55"/>
    <w:rsid w:val="00070E0D"/>
    <w:rsid w:val="000725D1"/>
    <w:rsid w:val="0007315F"/>
    <w:rsid w:val="00077560"/>
    <w:rsid w:val="000806F8"/>
    <w:rsid w:val="0008077D"/>
    <w:rsid w:val="0008656F"/>
    <w:rsid w:val="0008784F"/>
    <w:rsid w:val="00091323"/>
    <w:rsid w:val="00092908"/>
    <w:rsid w:val="00093B00"/>
    <w:rsid w:val="0009539C"/>
    <w:rsid w:val="00095C2F"/>
    <w:rsid w:val="000A37F3"/>
    <w:rsid w:val="000A77DC"/>
    <w:rsid w:val="000B0361"/>
    <w:rsid w:val="000B12E3"/>
    <w:rsid w:val="000B66CE"/>
    <w:rsid w:val="000B6DF3"/>
    <w:rsid w:val="000C138F"/>
    <w:rsid w:val="000C1DBD"/>
    <w:rsid w:val="000C2C41"/>
    <w:rsid w:val="000C53F1"/>
    <w:rsid w:val="000C773A"/>
    <w:rsid w:val="000D0520"/>
    <w:rsid w:val="000D637D"/>
    <w:rsid w:val="000D6F09"/>
    <w:rsid w:val="000D70F8"/>
    <w:rsid w:val="000D75B7"/>
    <w:rsid w:val="000D7701"/>
    <w:rsid w:val="000E0815"/>
    <w:rsid w:val="000E0CEA"/>
    <w:rsid w:val="000E0EC4"/>
    <w:rsid w:val="000E1C81"/>
    <w:rsid w:val="000E517A"/>
    <w:rsid w:val="000E5FDC"/>
    <w:rsid w:val="000E65F5"/>
    <w:rsid w:val="000E76B8"/>
    <w:rsid w:val="000F29A4"/>
    <w:rsid w:val="000F2C63"/>
    <w:rsid w:val="000F2EA1"/>
    <w:rsid w:val="000F475B"/>
    <w:rsid w:val="000F5BD1"/>
    <w:rsid w:val="000F7847"/>
    <w:rsid w:val="001037A1"/>
    <w:rsid w:val="00103EF7"/>
    <w:rsid w:val="00104119"/>
    <w:rsid w:val="0010543E"/>
    <w:rsid w:val="00105F97"/>
    <w:rsid w:val="00107E8C"/>
    <w:rsid w:val="00111C9B"/>
    <w:rsid w:val="001158DE"/>
    <w:rsid w:val="00120F2E"/>
    <w:rsid w:val="001237B3"/>
    <w:rsid w:val="0012381E"/>
    <w:rsid w:val="001240B4"/>
    <w:rsid w:val="001322FF"/>
    <w:rsid w:val="0013316F"/>
    <w:rsid w:val="0013324E"/>
    <w:rsid w:val="001344F7"/>
    <w:rsid w:val="001348CD"/>
    <w:rsid w:val="00137656"/>
    <w:rsid w:val="0014043E"/>
    <w:rsid w:val="00141356"/>
    <w:rsid w:val="00143551"/>
    <w:rsid w:val="0014374D"/>
    <w:rsid w:val="00143B89"/>
    <w:rsid w:val="001475BF"/>
    <w:rsid w:val="00147DA2"/>
    <w:rsid w:val="00152E6D"/>
    <w:rsid w:val="00155FB7"/>
    <w:rsid w:val="0015631F"/>
    <w:rsid w:val="00157B8C"/>
    <w:rsid w:val="00157C67"/>
    <w:rsid w:val="0016203E"/>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3160"/>
    <w:rsid w:val="00184021"/>
    <w:rsid w:val="00184380"/>
    <w:rsid w:val="00186601"/>
    <w:rsid w:val="001866A5"/>
    <w:rsid w:val="001878D0"/>
    <w:rsid w:val="00187DBC"/>
    <w:rsid w:val="0019014F"/>
    <w:rsid w:val="00190B24"/>
    <w:rsid w:val="00192B4B"/>
    <w:rsid w:val="00194818"/>
    <w:rsid w:val="00194A21"/>
    <w:rsid w:val="00196DEB"/>
    <w:rsid w:val="00197F42"/>
    <w:rsid w:val="001A0D55"/>
    <w:rsid w:val="001A2FE3"/>
    <w:rsid w:val="001A3120"/>
    <w:rsid w:val="001A39AE"/>
    <w:rsid w:val="001A3B68"/>
    <w:rsid w:val="001A438D"/>
    <w:rsid w:val="001B0BED"/>
    <w:rsid w:val="001B0DFC"/>
    <w:rsid w:val="001B286E"/>
    <w:rsid w:val="001B2FA0"/>
    <w:rsid w:val="001B73B9"/>
    <w:rsid w:val="001B7620"/>
    <w:rsid w:val="001C1039"/>
    <w:rsid w:val="001C21E3"/>
    <w:rsid w:val="001C26A7"/>
    <w:rsid w:val="001D1155"/>
    <w:rsid w:val="001D13EA"/>
    <w:rsid w:val="001D1688"/>
    <w:rsid w:val="001D216B"/>
    <w:rsid w:val="001D29CA"/>
    <w:rsid w:val="001D419C"/>
    <w:rsid w:val="001D54CA"/>
    <w:rsid w:val="001D7ECC"/>
    <w:rsid w:val="001E164A"/>
    <w:rsid w:val="001E27A6"/>
    <w:rsid w:val="001E2F1C"/>
    <w:rsid w:val="001E58F3"/>
    <w:rsid w:val="001E7E77"/>
    <w:rsid w:val="001F151E"/>
    <w:rsid w:val="001F16EF"/>
    <w:rsid w:val="001F1A2D"/>
    <w:rsid w:val="001F1F32"/>
    <w:rsid w:val="001F252B"/>
    <w:rsid w:val="001F3ACC"/>
    <w:rsid w:val="001F4235"/>
    <w:rsid w:val="001F45C3"/>
    <w:rsid w:val="001F4EE4"/>
    <w:rsid w:val="002026A9"/>
    <w:rsid w:val="0020306E"/>
    <w:rsid w:val="002044E4"/>
    <w:rsid w:val="00204914"/>
    <w:rsid w:val="002058B0"/>
    <w:rsid w:val="002124FA"/>
    <w:rsid w:val="00213D0E"/>
    <w:rsid w:val="002221BA"/>
    <w:rsid w:val="00222D97"/>
    <w:rsid w:val="00223EBD"/>
    <w:rsid w:val="0022537E"/>
    <w:rsid w:val="0022582C"/>
    <w:rsid w:val="00232C14"/>
    <w:rsid w:val="00233DA4"/>
    <w:rsid w:val="002362C7"/>
    <w:rsid w:val="00241D85"/>
    <w:rsid w:val="00242E54"/>
    <w:rsid w:val="002433F0"/>
    <w:rsid w:val="00243927"/>
    <w:rsid w:val="00260EDA"/>
    <w:rsid w:val="00260F52"/>
    <w:rsid w:val="00261387"/>
    <w:rsid w:val="00261882"/>
    <w:rsid w:val="00265DCA"/>
    <w:rsid w:val="00267F8A"/>
    <w:rsid w:val="002702BC"/>
    <w:rsid w:val="0027068B"/>
    <w:rsid w:val="002820EB"/>
    <w:rsid w:val="00287256"/>
    <w:rsid w:val="00287B32"/>
    <w:rsid w:val="002911EC"/>
    <w:rsid w:val="00291C93"/>
    <w:rsid w:val="00297A35"/>
    <w:rsid w:val="002A36FA"/>
    <w:rsid w:val="002A4C54"/>
    <w:rsid w:val="002A561E"/>
    <w:rsid w:val="002A69D1"/>
    <w:rsid w:val="002B16E2"/>
    <w:rsid w:val="002B2172"/>
    <w:rsid w:val="002B22BA"/>
    <w:rsid w:val="002B25E2"/>
    <w:rsid w:val="002B453B"/>
    <w:rsid w:val="002B56C9"/>
    <w:rsid w:val="002B6DB5"/>
    <w:rsid w:val="002B6EF5"/>
    <w:rsid w:val="002B7CA9"/>
    <w:rsid w:val="002C219E"/>
    <w:rsid w:val="002C36E0"/>
    <w:rsid w:val="002C3AC3"/>
    <w:rsid w:val="002C7AB9"/>
    <w:rsid w:val="002D0B17"/>
    <w:rsid w:val="002D24CB"/>
    <w:rsid w:val="002D336C"/>
    <w:rsid w:val="002D34D7"/>
    <w:rsid w:val="002D42FF"/>
    <w:rsid w:val="002D5148"/>
    <w:rsid w:val="002E066F"/>
    <w:rsid w:val="002E1FC9"/>
    <w:rsid w:val="002E2CA8"/>
    <w:rsid w:val="002E3FFF"/>
    <w:rsid w:val="002F0269"/>
    <w:rsid w:val="002F1479"/>
    <w:rsid w:val="002F17FB"/>
    <w:rsid w:val="002F54CF"/>
    <w:rsid w:val="002F56D6"/>
    <w:rsid w:val="002F6A4C"/>
    <w:rsid w:val="002F73A5"/>
    <w:rsid w:val="003006A7"/>
    <w:rsid w:val="00301167"/>
    <w:rsid w:val="00301D1E"/>
    <w:rsid w:val="00303FBE"/>
    <w:rsid w:val="003040CB"/>
    <w:rsid w:val="003079D2"/>
    <w:rsid w:val="00307C5A"/>
    <w:rsid w:val="003116F4"/>
    <w:rsid w:val="00312ED2"/>
    <w:rsid w:val="00317B76"/>
    <w:rsid w:val="0032022A"/>
    <w:rsid w:val="0032048F"/>
    <w:rsid w:val="003219A5"/>
    <w:rsid w:val="00322D02"/>
    <w:rsid w:val="00322E1F"/>
    <w:rsid w:val="00323B68"/>
    <w:rsid w:val="00323FC3"/>
    <w:rsid w:val="003242FE"/>
    <w:rsid w:val="00324724"/>
    <w:rsid w:val="00325147"/>
    <w:rsid w:val="003254D1"/>
    <w:rsid w:val="00325516"/>
    <w:rsid w:val="003274B5"/>
    <w:rsid w:val="003275FF"/>
    <w:rsid w:val="0033054D"/>
    <w:rsid w:val="00331B5E"/>
    <w:rsid w:val="00333FAD"/>
    <w:rsid w:val="0033586B"/>
    <w:rsid w:val="00336832"/>
    <w:rsid w:val="00336A5A"/>
    <w:rsid w:val="003403BB"/>
    <w:rsid w:val="00340A08"/>
    <w:rsid w:val="003447D7"/>
    <w:rsid w:val="0034496B"/>
    <w:rsid w:val="00346B40"/>
    <w:rsid w:val="0034745F"/>
    <w:rsid w:val="00350ECC"/>
    <w:rsid w:val="00354B57"/>
    <w:rsid w:val="00363EE6"/>
    <w:rsid w:val="00364753"/>
    <w:rsid w:val="00364A2A"/>
    <w:rsid w:val="00364CFF"/>
    <w:rsid w:val="003657B6"/>
    <w:rsid w:val="00366676"/>
    <w:rsid w:val="003674A7"/>
    <w:rsid w:val="003714E2"/>
    <w:rsid w:val="00375415"/>
    <w:rsid w:val="00376792"/>
    <w:rsid w:val="00376F37"/>
    <w:rsid w:val="003831D4"/>
    <w:rsid w:val="0038506F"/>
    <w:rsid w:val="00385081"/>
    <w:rsid w:val="00387378"/>
    <w:rsid w:val="00390DD7"/>
    <w:rsid w:val="00396BE2"/>
    <w:rsid w:val="003A3A2C"/>
    <w:rsid w:val="003A6168"/>
    <w:rsid w:val="003B04BA"/>
    <w:rsid w:val="003B0FC4"/>
    <w:rsid w:val="003B6C60"/>
    <w:rsid w:val="003B6DF9"/>
    <w:rsid w:val="003B70C8"/>
    <w:rsid w:val="003B7B63"/>
    <w:rsid w:val="003C05F1"/>
    <w:rsid w:val="003C134A"/>
    <w:rsid w:val="003C1AB7"/>
    <w:rsid w:val="003C1CCA"/>
    <w:rsid w:val="003C2972"/>
    <w:rsid w:val="003C2C9C"/>
    <w:rsid w:val="003C6E1A"/>
    <w:rsid w:val="003D0F51"/>
    <w:rsid w:val="003D1C1A"/>
    <w:rsid w:val="003D3E27"/>
    <w:rsid w:val="003D3F9A"/>
    <w:rsid w:val="003D46B4"/>
    <w:rsid w:val="003E23E3"/>
    <w:rsid w:val="003E345B"/>
    <w:rsid w:val="003E54CD"/>
    <w:rsid w:val="003E7319"/>
    <w:rsid w:val="003F1223"/>
    <w:rsid w:val="003F2556"/>
    <w:rsid w:val="003F50D4"/>
    <w:rsid w:val="0040080D"/>
    <w:rsid w:val="0040270E"/>
    <w:rsid w:val="00403876"/>
    <w:rsid w:val="004060FD"/>
    <w:rsid w:val="004062B1"/>
    <w:rsid w:val="004070B6"/>
    <w:rsid w:val="004072DD"/>
    <w:rsid w:val="00411AA6"/>
    <w:rsid w:val="00414412"/>
    <w:rsid w:val="00415971"/>
    <w:rsid w:val="00416B05"/>
    <w:rsid w:val="00421900"/>
    <w:rsid w:val="00422AFE"/>
    <w:rsid w:val="00423593"/>
    <w:rsid w:val="00424978"/>
    <w:rsid w:val="00425357"/>
    <w:rsid w:val="0042545B"/>
    <w:rsid w:val="00427CBD"/>
    <w:rsid w:val="00430E09"/>
    <w:rsid w:val="00431151"/>
    <w:rsid w:val="00432307"/>
    <w:rsid w:val="004344FB"/>
    <w:rsid w:val="00435D6F"/>
    <w:rsid w:val="00436338"/>
    <w:rsid w:val="00437B5A"/>
    <w:rsid w:val="00442EED"/>
    <w:rsid w:val="00444E3C"/>
    <w:rsid w:val="00445D5C"/>
    <w:rsid w:val="004465F9"/>
    <w:rsid w:val="004466B0"/>
    <w:rsid w:val="0045440B"/>
    <w:rsid w:val="00454A2D"/>
    <w:rsid w:val="004556E1"/>
    <w:rsid w:val="004609E1"/>
    <w:rsid w:val="00460C28"/>
    <w:rsid w:val="00460D9A"/>
    <w:rsid w:val="004615BE"/>
    <w:rsid w:val="00461ADB"/>
    <w:rsid w:val="00461BD2"/>
    <w:rsid w:val="00462A09"/>
    <w:rsid w:val="00462A70"/>
    <w:rsid w:val="004644E1"/>
    <w:rsid w:val="0046574E"/>
    <w:rsid w:val="004657E8"/>
    <w:rsid w:val="00467E99"/>
    <w:rsid w:val="00470790"/>
    <w:rsid w:val="00470C5B"/>
    <w:rsid w:val="00473029"/>
    <w:rsid w:val="0047384A"/>
    <w:rsid w:val="00473EE4"/>
    <w:rsid w:val="00477B4C"/>
    <w:rsid w:val="00477B99"/>
    <w:rsid w:val="00481806"/>
    <w:rsid w:val="004823EF"/>
    <w:rsid w:val="004841CA"/>
    <w:rsid w:val="00485052"/>
    <w:rsid w:val="00485C84"/>
    <w:rsid w:val="00486215"/>
    <w:rsid w:val="0048630D"/>
    <w:rsid w:val="004921CF"/>
    <w:rsid w:val="004930F0"/>
    <w:rsid w:val="004952D8"/>
    <w:rsid w:val="004968A9"/>
    <w:rsid w:val="004A0BA8"/>
    <w:rsid w:val="004A489D"/>
    <w:rsid w:val="004A4A2E"/>
    <w:rsid w:val="004A4CD0"/>
    <w:rsid w:val="004A73A8"/>
    <w:rsid w:val="004A75D5"/>
    <w:rsid w:val="004A771F"/>
    <w:rsid w:val="004A78AE"/>
    <w:rsid w:val="004B004E"/>
    <w:rsid w:val="004B0589"/>
    <w:rsid w:val="004B0B74"/>
    <w:rsid w:val="004B1783"/>
    <w:rsid w:val="004B4019"/>
    <w:rsid w:val="004B63C5"/>
    <w:rsid w:val="004B65AE"/>
    <w:rsid w:val="004B6EB8"/>
    <w:rsid w:val="004B7661"/>
    <w:rsid w:val="004C1836"/>
    <w:rsid w:val="004C22E6"/>
    <w:rsid w:val="004C275D"/>
    <w:rsid w:val="004C2834"/>
    <w:rsid w:val="004C2FAC"/>
    <w:rsid w:val="004C3CC9"/>
    <w:rsid w:val="004C471F"/>
    <w:rsid w:val="004C5F41"/>
    <w:rsid w:val="004C6D04"/>
    <w:rsid w:val="004D090A"/>
    <w:rsid w:val="004D31C6"/>
    <w:rsid w:val="004D4293"/>
    <w:rsid w:val="004D5ABB"/>
    <w:rsid w:val="004D6DB8"/>
    <w:rsid w:val="004E2D29"/>
    <w:rsid w:val="004E3010"/>
    <w:rsid w:val="004E3B27"/>
    <w:rsid w:val="004E3F83"/>
    <w:rsid w:val="004E4A53"/>
    <w:rsid w:val="004E4DFF"/>
    <w:rsid w:val="004E5278"/>
    <w:rsid w:val="004E70E1"/>
    <w:rsid w:val="004E74F4"/>
    <w:rsid w:val="004F0129"/>
    <w:rsid w:val="004F257F"/>
    <w:rsid w:val="004F35CD"/>
    <w:rsid w:val="004F7F41"/>
    <w:rsid w:val="00500F94"/>
    <w:rsid w:val="00501639"/>
    <w:rsid w:val="00501694"/>
    <w:rsid w:val="00501EFF"/>
    <w:rsid w:val="0050277D"/>
    <w:rsid w:val="005035EB"/>
    <w:rsid w:val="0050689B"/>
    <w:rsid w:val="005068AA"/>
    <w:rsid w:val="00506EDB"/>
    <w:rsid w:val="00511093"/>
    <w:rsid w:val="00512A8E"/>
    <w:rsid w:val="00520422"/>
    <w:rsid w:val="0052085F"/>
    <w:rsid w:val="00523486"/>
    <w:rsid w:val="0052404D"/>
    <w:rsid w:val="00526F1D"/>
    <w:rsid w:val="00530284"/>
    <w:rsid w:val="005321B0"/>
    <w:rsid w:val="0053418A"/>
    <w:rsid w:val="005349D6"/>
    <w:rsid w:val="00535972"/>
    <w:rsid w:val="00536BC1"/>
    <w:rsid w:val="00537F36"/>
    <w:rsid w:val="00540EEA"/>
    <w:rsid w:val="00541205"/>
    <w:rsid w:val="005433DE"/>
    <w:rsid w:val="0054420E"/>
    <w:rsid w:val="005472E5"/>
    <w:rsid w:val="0055057E"/>
    <w:rsid w:val="00550B0C"/>
    <w:rsid w:val="0055113D"/>
    <w:rsid w:val="0055176A"/>
    <w:rsid w:val="0055202F"/>
    <w:rsid w:val="00553662"/>
    <w:rsid w:val="005551F3"/>
    <w:rsid w:val="00556A65"/>
    <w:rsid w:val="00561049"/>
    <w:rsid w:val="00561C0E"/>
    <w:rsid w:val="00564989"/>
    <w:rsid w:val="00564CEC"/>
    <w:rsid w:val="00565A0B"/>
    <w:rsid w:val="005662EA"/>
    <w:rsid w:val="00567B5A"/>
    <w:rsid w:val="00567C18"/>
    <w:rsid w:val="0057009B"/>
    <w:rsid w:val="005735B3"/>
    <w:rsid w:val="005755CC"/>
    <w:rsid w:val="005801F0"/>
    <w:rsid w:val="005826CC"/>
    <w:rsid w:val="005839B9"/>
    <w:rsid w:val="00586DF8"/>
    <w:rsid w:val="00591262"/>
    <w:rsid w:val="00591AB8"/>
    <w:rsid w:val="005970BC"/>
    <w:rsid w:val="00597954"/>
    <w:rsid w:val="005A0FC9"/>
    <w:rsid w:val="005A223F"/>
    <w:rsid w:val="005A75C0"/>
    <w:rsid w:val="005B10C2"/>
    <w:rsid w:val="005B15A7"/>
    <w:rsid w:val="005B235C"/>
    <w:rsid w:val="005B3509"/>
    <w:rsid w:val="005B430B"/>
    <w:rsid w:val="005B43B7"/>
    <w:rsid w:val="005B5D4F"/>
    <w:rsid w:val="005B6716"/>
    <w:rsid w:val="005B6C80"/>
    <w:rsid w:val="005B71FC"/>
    <w:rsid w:val="005C08BF"/>
    <w:rsid w:val="005C4CEE"/>
    <w:rsid w:val="005C4F38"/>
    <w:rsid w:val="005C5196"/>
    <w:rsid w:val="005D14B4"/>
    <w:rsid w:val="005D1EBB"/>
    <w:rsid w:val="005D43FD"/>
    <w:rsid w:val="005D65E6"/>
    <w:rsid w:val="005E7379"/>
    <w:rsid w:val="005F19CB"/>
    <w:rsid w:val="005F43BA"/>
    <w:rsid w:val="005F5348"/>
    <w:rsid w:val="005F74E7"/>
    <w:rsid w:val="006011C8"/>
    <w:rsid w:val="006024FD"/>
    <w:rsid w:val="0060310C"/>
    <w:rsid w:val="00605FAC"/>
    <w:rsid w:val="00606714"/>
    <w:rsid w:val="006112C4"/>
    <w:rsid w:val="006134A3"/>
    <w:rsid w:val="00614C33"/>
    <w:rsid w:val="006150DB"/>
    <w:rsid w:val="00616065"/>
    <w:rsid w:val="006200AB"/>
    <w:rsid w:val="00620416"/>
    <w:rsid w:val="00620450"/>
    <w:rsid w:val="00620753"/>
    <w:rsid w:val="00620911"/>
    <w:rsid w:val="00620C61"/>
    <w:rsid w:val="00624965"/>
    <w:rsid w:val="00626F91"/>
    <w:rsid w:val="00627F57"/>
    <w:rsid w:val="00636481"/>
    <w:rsid w:val="00644209"/>
    <w:rsid w:val="00647525"/>
    <w:rsid w:val="006479FE"/>
    <w:rsid w:val="00654E17"/>
    <w:rsid w:val="00654FD0"/>
    <w:rsid w:val="00656634"/>
    <w:rsid w:val="0065716E"/>
    <w:rsid w:val="006618A9"/>
    <w:rsid w:val="0066216C"/>
    <w:rsid w:val="00665E34"/>
    <w:rsid w:val="006675EA"/>
    <w:rsid w:val="00671D91"/>
    <w:rsid w:val="00671E1E"/>
    <w:rsid w:val="00671F00"/>
    <w:rsid w:val="006722A0"/>
    <w:rsid w:val="006724B9"/>
    <w:rsid w:val="00672587"/>
    <w:rsid w:val="0067512C"/>
    <w:rsid w:val="00675267"/>
    <w:rsid w:val="00677AB5"/>
    <w:rsid w:val="00677D6F"/>
    <w:rsid w:val="006812E2"/>
    <w:rsid w:val="00681A96"/>
    <w:rsid w:val="00685DA5"/>
    <w:rsid w:val="0068673B"/>
    <w:rsid w:val="00690657"/>
    <w:rsid w:val="00690F15"/>
    <w:rsid w:val="00693580"/>
    <w:rsid w:val="00694621"/>
    <w:rsid w:val="00694EC1"/>
    <w:rsid w:val="00695312"/>
    <w:rsid w:val="006956E5"/>
    <w:rsid w:val="00695CB2"/>
    <w:rsid w:val="0069644B"/>
    <w:rsid w:val="006976AD"/>
    <w:rsid w:val="00697E3B"/>
    <w:rsid w:val="006A108F"/>
    <w:rsid w:val="006A2254"/>
    <w:rsid w:val="006A5D78"/>
    <w:rsid w:val="006A6116"/>
    <w:rsid w:val="006A7E4F"/>
    <w:rsid w:val="006B04A7"/>
    <w:rsid w:val="006B369F"/>
    <w:rsid w:val="006B3FF1"/>
    <w:rsid w:val="006B4DC6"/>
    <w:rsid w:val="006B4E8D"/>
    <w:rsid w:val="006B5DE9"/>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1134"/>
    <w:rsid w:val="006E3C32"/>
    <w:rsid w:val="006E5BEA"/>
    <w:rsid w:val="006F0EB7"/>
    <w:rsid w:val="006F3B5F"/>
    <w:rsid w:val="006F6671"/>
    <w:rsid w:val="00700496"/>
    <w:rsid w:val="00700F72"/>
    <w:rsid w:val="007013DE"/>
    <w:rsid w:val="00701830"/>
    <w:rsid w:val="00702C6A"/>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2183"/>
    <w:rsid w:val="0074388E"/>
    <w:rsid w:val="00743893"/>
    <w:rsid w:val="00745DE7"/>
    <w:rsid w:val="00746C0D"/>
    <w:rsid w:val="00746FEF"/>
    <w:rsid w:val="00750326"/>
    <w:rsid w:val="00751081"/>
    <w:rsid w:val="0075278E"/>
    <w:rsid w:val="00754F5F"/>
    <w:rsid w:val="00757401"/>
    <w:rsid w:val="00757673"/>
    <w:rsid w:val="007576FA"/>
    <w:rsid w:val="00757C71"/>
    <w:rsid w:val="00762203"/>
    <w:rsid w:val="00763D77"/>
    <w:rsid w:val="00763EDE"/>
    <w:rsid w:val="00764297"/>
    <w:rsid w:val="00764F01"/>
    <w:rsid w:val="007654C0"/>
    <w:rsid w:val="00765C4D"/>
    <w:rsid w:val="007663E0"/>
    <w:rsid w:val="00767502"/>
    <w:rsid w:val="0077096A"/>
    <w:rsid w:val="00773904"/>
    <w:rsid w:val="00773C4B"/>
    <w:rsid w:val="00773D16"/>
    <w:rsid w:val="007740A8"/>
    <w:rsid w:val="00774967"/>
    <w:rsid w:val="00775C8A"/>
    <w:rsid w:val="00775F73"/>
    <w:rsid w:val="007770D0"/>
    <w:rsid w:val="007776E8"/>
    <w:rsid w:val="007815C4"/>
    <w:rsid w:val="00783D86"/>
    <w:rsid w:val="00783FBE"/>
    <w:rsid w:val="0078628B"/>
    <w:rsid w:val="007867CB"/>
    <w:rsid w:val="0078784C"/>
    <w:rsid w:val="00790302"/>
    <w:rsid w:val="0079373E"/>
    <w:rsid w:val="0079446E"/>
    <w:rsid w:val="007958BF"/>
    <w:rsid w:val="00796061"/>
    <w:rsid w:val="00796B7F"/>
    <w:rsid w:val="007A0CBE"/>
    <w:rsid w:val="007A0D98"/>
    <w:rsid w:val="007A1920"/>
    <w:rsid w:val="007A4F33"/>
    <w:rsid w:val="007A6D99"/>
    <w:rsid w:val="007A7E01"/>
    <w:rsid w:val="007B05F5"/>
    <w:rsid w:val="007B46D7"/>
    <w:rsid w:val="007B6A97"/>
    <w:rsid w:val="007C2805"/>
    <w:rsid w:val="007C3D60"/>
    <w:rsid w:val="007C5712"/>
    <w:rsid w:val="007C672F"/>
    <w:rsid w:val="007C7B2E"/>
    <w:rsid w:val="007D0337"/>
    <w:rsid w:val="007D0701"/>
    <w:rsid w:val="007D0E99"/>
    <w:rsid w:val="007D2ED9"/>
    <w:rsid w:val="007E2CB8"/>
    <w:rsid w:val="007E3A49"/>
    <w:rsid w:val="007E52D5"/>
    <w:rsid w:val="007E6725"/>
    <w:rsid w:val="007E7187"/>
    <w:rsid w:val="007E773A"/>
    <w:rsid w:val="007F00BA"/>
    <w:rsid w:val="007F16C0"/>
    <w:rsid w:val="007F202F"/>
    <w:rsid w:val="007F20D9"/>
    <w:rsid w:val="007F46F6"/>
    <w:rsid w:val="007F664A"/>
    <w:rsid w:val="007F66E6"/>
    <w:rsid w:val="007F68CC"/>
    <w:rsid w:val="007F7BE3"/>
    <w:rsid w:val="00804822"/>
    <w:rsid w:val="00813005"/>
    <w:rsid w:val="00813FEF"/>
    <w:rsid w:val="00816397"/>
    <w:rsid w:val="00817ACD"/>
    <w:rsid w:val="00823310"/>
    <w:rsid w:val="008249B7"/>
    <w:rsid w:val="00826879"/>
    <w:rsid w:val="008272FD"/>
    <w:rsid w:val="00827A4E"/>
    <w:rsid w:val="00832891"/>
    <w:rsid w:val="008339A8"/>
    <w:rsid w:val="0083648B"/>
    <w:rsid w:val="00836959"/>
    <w:rsid w:val="00837948"/>
    <w:rsid w:val="00840136"/>
    <w:rsid w:val="00843E91"/>
    <w:rsid w:val="00847D4E"/>
    <w:rsid w:val="00851D03"/>
    <w:rsid w:val="008536CE"/>
    <w:rsid w:val="00854A3E"/>
    <w:rsid w:val="00854C3B"/>
    <w:rsid w:val="00855988"/>
    <w:rsid w:val="00856D80"/>
    <w:rsid w:val="008579DE"/>
    <w:rsid w:val="00860C40"/>
    <w:rsid w:val="00862129"/>
    <w:rsid w:val="00862A5B"/>
    <w:rsid w:val="00862D4C"/>
    <w:rsid w:val="00863DFC"/>
    <w:rsid w:val="0086441B"/>
    <w:rsid w:val="00865C7C"/>
    <w:rsid w:val="00870558"/>
    <w:rsid w:val="00873E64"/>
    <w:rsid w:val="00875FFC"/>
    <w:rsid w:val="00876FD0"/>
    <w:rsid w:val="008773A8"/>
    <w:rsid w:val="00880861"/>
    <w:rsid w:val="00882CD8"/>
    <w:rsid w:val="00884733"/>
    <w:rsid w:val="00886901"/>
    <w:rsid w:val="0089069D"/>
    <w:rsid w:val="008935DC"/>
    <w:rsid w:val="00896252"/>
    <w:rsid w:val="0089651C"/>
    <w:rsid w:val="00896608"/>
    <w:rsid w:val="008A75A2"/>
    <w:rsid w:val="008A782F"/>
    <w:rsid w:val="008B40E3"/>
    <w:rsid w:val="008C0905"/>
    <w:rsid w:val="008C26A3"/>
    <w:rsid w:val="008C4A56"/>
    <w:rsid w:val="008C5568"/>
    <w:rsid w:val="008D05CC"/>
    <w:rsid w:val="008D0D68"/>
    <w:rsid w:val="008D24BE"/>
    <w:rsid w:val="008D306F"/>
    <w:rsid w:val="008D3292"/>
    <w:rsid w:val="008D3912"/>
    <w:rsid w:val="008D5C09"/>
    <w:rsid w:val="008E1877"/>
    <w:rsid w:val="008E4C32"/>
    <w:rsid w:val="008E50CA"/>
    <w:rsid w:val="008E7162"/>
    <w:rsid w:val="008F195C"/>
    <w:rsid w:val="008F3789"/>
    <w:rsid w:val="008F525A"/>
    <w:rsid w:val="008F5663"/>
    <w:rsid w:val="008F6D3F"/>
    <w:rsid w:val="008F71A1"/>
    <w:rsid w:val="008F7FE1"/>
    <w:rsid w:val="00900B9E"/>
    <w:rsid w:val="00901A45"/>
    <w:rsid w:val="00902AF3"/>
    <w:rsid w:val="00903CA7"/>
    <w:rsid w:val="00905EED"/>
    <w:rsid w:val="00915FA4"/>
    <w:rsid w:val="009179FB"/>
    <w:rsid w:val="009203FD"/>
    <w:rsid w:val="0092483C"/>
    <w:rsid w:val="009264DF"/>
    <w:rsid w:val="009317ED"/>
    <w:rsid w:val="0093355D"/>
    <w:rsid w:val="00935D88"/>
    <w:rsid w:val="00935D92"/>
    <w:rsid w:val="009361EB"/>
    <w:rsid w:val="0094092C"/>
    <w:rsid w:val="00941003"/>
    <w:rsid w:val="009416EE"/>
    <w:rsid w:val="009425B3"/>
    <w:rsid w:val="00944EEE"/>
    <w:rsid w:val="00945BF2"/>
    <w:rsid w:val="0094711E"/>
    <w:rsid w:val="0094724E"/>
    <w:rsid w:val="0095126A"/>
    <w:rsid w:val="00952951"/>
    <w:rsid w:val="00953A07"/>
    <w:rsid w:val="009540FF"/>
    <w:rsid w:val="00954442"/>
    <w:rsid w:val="00955B6D"/>
    <w:rsid w:val="00956107"/>
    <w:rsid w:val="00956B4B"/>
    <w:rsid w:val="009570F0"/>
    <w:rsid w:val="00957398"/>
    <w:rsid w:val="009600AC"/>
    <w:rsid w:val="0096219B"/>
    <w:rsid w:val="00962B7B"/>
    <w:rsid w:val="00963289"/>
    <w:rsid w:val="00963607"/>
    <w:rsid w:val="009658DA"/>
    <w:rsid w:val="0096675F"/>
    <w:rsid w:val="00966884"/>
    <w:rsid w:val="00971D8C"/>
    <w:rsid w:val="00972425"/>
    <w:rsid w:val="009733F5"/>
    <w:rsid w:val="00974F14"/>
    <w:rsid w:val="0097560B"/>
    <w:rsid w:val="009767DE"/>
    <w:rsid w:val="009831DD"/>
    <w:rsid w:val="0098401D"/>
    <w:rsid w:val="009849E5"/>
    <w:rsid w:val="00984BD8"/>
    <w:rsid w:val="00985D3C"/>
    <w:rsid w:val="0098683C"/>
    <w:rsid w:val="0098753E"/>
    <w:rsid w:val="009923A9"/>
    <w:rsid w:val="00995511"/>
    <w:rsid w:val="00996071"/>
    <w:rsid w:val="009964CD"/>
    <w:rsid w:val="00997637"/>
    <w:rsid w:val="009A27D2"/>
    <w:rsid w:val="009A4F41"/>
    <w:rsid w:val="009A53C8"/>
    <w:rsid w:val="009A6414"/>
    <w:rsid w:val="009B0155"/>
    <w:rsid w:val="009B3D65"/>
    <w:rsid w:val="009B426B"/>
    <w:rsid w:val="009B5513"/>
    <w:rsid w:val="009B626F"/>
    <w:rsid w:val="009B7251"/>
    <w:rsid w:val="009C0ABF"/>
    <w:rsid w:val="009C1176"/>
    <w:rsid w:val="009C43E7"/>
    <w:rsid w:val="009C7230"/>
    <w:rsid w:val="009D14CA"/>
    <w:rsid w:val="009D5757"/>
    <w:rsid w:val="009D7DB0"/>
    <w:rsid w:val="009E1D78"/>
    <w:rsid w:val="009E20AB"/>
    <w:rsid w:val="009E295D"/>
    <w:rsid w:val="009E2B85"/>
    <w:rsid w:val="009E5B17"/>
    <w:rsid w:val="009E78B5"/>
    <w:rsid w:val="009E7925"/>
    <w:rsid w:val="009E798E"/>
    <w:rsid w:val="009F1127"/>
    <w:rsid w:val="009F2AC9"/>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15BA8"/>
    <w:rsid w:val="00A2029A"/>
    <w:rsid w:val="00A24878"/>
    <w:rsid w:val="00A2500F"/>
    <w:rsid w:val="00A25CF2"/>
    <w:rsid w:val="00A25ED4"/>
    <w:rsid w:val="00A26E89"/>
    <w:rsid w:val="00A30DC0"/>
    <w:rsid w:val="00A32D0C"/>
    <w:rsid w:val="00A33868"/>
    <w:rsid w:val="00A3587B"/>
    <w:rsid w:val="00A40ADE"/>
    <w:rsid w:val="00A40EFB"/>
    <w:rsid w:val="00A41140"/>
    <w:rsid w:val="00A41956"/>
    <w:rsid w:val="00A42756"/>
    <w:rsid w:val="00A43EB3"/>
    <w:rsid w:val="00A44DD4"/>
    <w:rsid w:val="00A47DD9"/>
    <w:rsid w:val="00A50FB9"/>
    <w:rsid w:val="00A51F4E"/>
    <w:rsid w:val="00A5397B"/>
    <w:rsid w:val="00A54DA6"/>
    <w:rsid w:val="00A55D22"/>
    <w:rsid w:val="00A57B20"/>
    <w:rsid w:val="00A57D58"/>
    <w:rsid w:val="00A6116D"/>
    <w:rsid w:val="00A65F2C"/>
    <w:rsid w:val="00A71DC3"/>
    <w:rsid w:val="00A72188"/>
    <w:rsid w:val="00A734EF"/>
    <w:rsid w:val="00A737D3"/>
    <w:rsid w:val="00A73873"/>
    <w:rsid w:val="00A8041F"/>
    <w:rsid w:val="00A80529"/>
    <w:rsid w:val="00A8062A"/>
    <w:rsid w:val="00A807A5"/>
    <w:rsid w:val="00A842F8"/>
    <w:rsid w:val="00A8458D"/>
    <w:rsid w:val="00A863D9"/>
    <w:rsid w:val="00A87B0A"/>
    <w:rsid w:val="00A93198"/>
    <w:rsid w:val="00A94FFF"/>
    <w:rsid w:val="00A9668D"/>
    <w:rsid w:val="00A97137"/>
    <w:rsid w:val="00AA1BF0"/>
    <w:rsid w:val="00AA3059"/>
    <w:rsid w:val="00AA4441"/>
    <w:rsid w:val="00AA5045"/>
    <w:rsid w:val="00AA73FE"/>
    <w:rsid w:val="00AA7D8F"/>
    <w:rsid w:val="00AB0BFD"/>
    <w:rsid w:val="00AB14AF"/>
    <w:rsid w:val="00AC1CE7"/>
    <w:rsid w:val="00AC390C"/>
    <w:rsid w:val="00AC51F3"/>
    <w:rsid w:val="00AC532F"/>
    <w:rsid w:val="00AC710B"/>
    <w:rsid w:val="00AC7236"/>
    <w:rsid w:val="00AC768E"/>
    <w:rsid w:val="00AC7B67"/>
    <w:rsid w:val="00AD019C"/>
    <w:rsid w:val="00AD0B89"/>
    <w:rsid w:val="00AD3A4B"/>
    <w:rsid w:val="00AD47D4"/>
    <w:rsid w:val="00AD62D8"/>
    <w:rsid w:val="00AD78DA"/>
    <w:rsid w:val="00AE1546"/>
    <w:rsid w:val="00AE2467"/>
    <w:rsid w:val="00AE33D9"/>
    <w:rsid w:val="00AE7A63"/>
    <w:rsid w:val="00AF267E"/>
    <w:rsid w:val="00AF63C3"/>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22C79"/>
    <w:rsid w:val="00B22DD8"/>
    <w:rsid w:val="00B26826"/>
    <w:rsid w:val="00B31D15"/>
    <w:rsid w:val="00B31D8E"/>
    <w:rsid w:val="00B32E81"/>
    <w:rsid w:val="00B33926"/>
    <w:rsid w:val="00B34146"/>
    <w:rsid w:val="00B351C5"/>
    <w:rsid w:val="00B35CF3"/>
    <w:rsid w:val="00B37CF2"/>
    <w:rsid w:val="00B437D7"/>
    <w:rsid w:val="00B43B43"/>
    <w:rsid w:val="00B43C10"/>
    <w:rsid w:val="00B46744"/>
    <w:rsid w:val="00B477DB"/>
    <w:rsid w:val="00B50307"/>
    <w:rsid w:val="00B5050B"/>
    <w:rsid w:val="00B50EBF"/>
    <w:rsid w:val="00B51D7A"/>
    <w:rsid w:val="00B53ED3"/>
    <w:rsid w:val="00B54E3D"/>
    <w:rsid w:val="00B55214"/>
    <w:rsid w:val="00B55FAF"/>
    <w:rsid w:val="00B5651D"/>
    <w:rsid w:val="00B64AEB"/>
    <w:rsid w:val="00B64D08"/>
    <w:rsid w:val="00B670F3"/>
    <w:rsid w:val="00B70A39"/>
    <w:rsid w:val="00B70AB2"/>
    <w:rsid w:val="00B7271E"/>
    <w:rsid w:val="00B72EEE"/>
    <w:rsid w:val="00B76F72"/>
    <w:rsid w:val="00B809B1"/>
    <w:rsid w:val="00B8103B"/>
    <w:rsid w:val="00B824F1"/>
    <w:rsid w:val="00B87183"/>
    <w:rsid w:val="00B92AD4"/>
    <w:rsid w:val="00B95B8A"/>
    <w:rsid w:val="00B9702C"/>
    <w:rsid w:val="00B97B61"/>
    <w:rsid w:val="00BA02C7"/>
    <w:rsid w:val="00BA1339"/>
    <w:rsid w:val="00BA1684"/>
    <w:rsid w:val="00BB1819"/>
    <w:rsid w:val="00BB42DF"/>
    <w:rsid w:val="00BB45C5"/>
    <w:rsid w:val="00BB4EBA"/>
    <w:rsid w:val="00BB5DA9"/>
    <w:rsid w:val="00BC014F"/>
    <w:rsid w:val="00BC0164"/>
    <w:rsid w:val="00BC1DFB"/>
    <w:rsid w:val="00BC28D4"/>
    <w:rsid w:val="00BC5B54"/>
    <w:rsid w:val="00BC69E2"/>
    <w:rsid w:val="00BC78A2"/>
    <w:rsid w:val="00BD0915"/>
    <w:rsid w:val="00BD142D"/>
    <w:rsid w:val="00BD505D"/>
    <w:rsid w:val="00BD61A7"/>
    <w:rsid w:val="00BD6378"/>
    <w:rsid w:val="00BE09CA"/>
    <w:rsid w:val="00BE114C"/>
    <w:rsid w:val="00BE7761"/>
    <w:rsid w:val="00BF03A9"/>
    <w:rsid w:val="00BF0F57"/>
    <w:rsid w:val="00BF14BC"/>
    <w:rsid w:val="00BF1BD2"/>
    <w:rsid w:val="00BF434B"/>
    <w:rsid w:val="00C0074F"/>
    <w:rsid w:val="00C00948"/>
    <w:rsid w:val="00C00B45"/>
    <w:rsid w:val="00C00C0F"/>
    <w:rsid w:val="00C047F9"/>
    <w:rsid w:val="00C06389"/>
    <w:rsid w:val="00C06CDB"/>
    <w:rsid w:val="00C06D0F"/>
    <w:rsid w:val="00C070FB"/>
    <w:rsid w:val="00C13799"/>
    <w:rsid w:val="00C20830"/>
    <w:rsid w:val="00C2460C"/>
    <w:rsid w:val="00C2552A"/>
    <w:rsid w:val="00C308BE"/>
    <w:rsid w:val="00C31F5F"/>
    <w:rsid w:val="00C32053"/>
    <w:rsid w:val="00C33976"/>
    <w:rsid w:val="00C37773"/>
    <w:rsid w:val="00C40FD8"/>
    <w:rsid w:val="00C41730"/>
    <w:rsid w:val="00C41733"/>
    <w:rsid w:val="00C43D44"/>
    <w:rsid w:val="00C462C4"/>
    <w:rsid w:val="00C55A65"/>
    <w:rsid w:val="00C60C71"/>
    <w:rsid w:val="00C632B3"/>
    <w:rsid w:val="00C63B7C"/>
    <w:rsid w:val="00C64FDA"/>
    <w:rsid w:val="00C65F66"/>
    <w:rsid w:val="00C70D48"/>
    <w:rsid w:val="00C71038"/>
    <w:rsid w:val="00C77158"/>
    <w:rsid w:val="00C77DFE"/>
    <w:rsid w:val="00C80D4B"/>
    <w:rsid w:val="00C8278A"/>
    <w:rsid w:val="00C8558C"/>
    <w:rsid w:val="00C85ABE"/>
    <w:rsid w:val="00C85ACE"/>
    <w:rsid w:val="00C90A57"/>
    <w:rsid w:val="00C91F07"/>
    <w:rsid w:val="00C92120"/>
    <w:rsid w:val="00C942FC"/>
    <w:rsid w:val="00C966DA"/>
    <w:rsid w:val="00C976B2"/>
    <w:rsid w:val="00CA1213"/>
    <w:rsid w:val="00CA16E3"/>
    <w:rsid w:val="00CA1970"/>
    <w:rsid w:val="00CA2E29"/>
    <w:rsid w:val="00CA3607"/>
    <w:rsid w:val="00CA41A4"/>
    <w:rsid w:val="00CA72F1"/>
    <w:rsid w:val="00CB1940"/>
    <w:rsid w:val="00CB2DCB"/>
    <w:rsid w:val="00CB2EDF"/>
    <w:rsid w:val="00CB4591"/>
    <w:rsid w:val="00CB6F85"/>
    <w:rsid w:val="00CC0473"/>
    <w:rsid w:val="00CC1E8D"/>
    <w:rsid w:val="00CC3970"/>
    <w:rsid w:val="00CC3ED1"/>
    <w:rsid w:val="00CC4988"/>
    <w:rsid w:val="00CC49B2"/>
    <w:rsid w:val="00CC5C07"/>
    <w:rsid w:val="00CC5FB9"/>
    <w:rsid w:val="00CD66D5"/>
    <w:rsid w:val="00CD6AD1"/>
    <w:rsid w:val="00CD7C60"/>
    <w:rsid w:val="00CE0A40"/>
    <w:rsid w:val="00CE0BDB"/>
    <w:rsid w:val="00CE1852"/>
    <w:rsid w:val="00CE2946"/>
    <w:rsid w:val="00CE4329"/>
    <w:rsid w:val="00CE72A9"/>
    <w:rsid w:val="00CF1014"/>
    <w:rsid w:val="00CF143A"/>
    <w:rsid w:val="00CF7619"/>
    <w:rsid w:val="00D00EA0"/>
    <w:rsid w:val="00D01999"/>
    <w:rsid w:val="00D01A50"/>
    <w:rsid w:val="00D0220F"/>
    <w:rsid w:val="00D05D33"/>
    <w:rsid w:val="00D1376A"/>
    <w:rsid w:val="00D14CE9"/>
    <w:rsid w:val="00D160F3"/>
    <w:rsid w:val="00D17B72"/>
    <w:rsid w:val="00D17E86"/>
    <w:rsid w:val="00D201E6"/>
    <w:rsid w:val="00D20FFB"/>
    <w:rsid w:val="00D23118"/>
    <w:rsid w:val="00D24AA1"/>
    <w:rsid w:val="00D2517E"/>
    <w:rsid w:val="00D25CD7"/>
    <w:rsid w:val="00D26D9F"/>
    <w:rsid w:val="00D3261D"/>
    <w:rsid w:val="00D33A08"/>
    <w:rsid w:val="00D35F06"/>
    <w:rsid w:val="00D36192"/>
    <w:rsid w:val="00D36226"/>
    <w:rsid w:val="00D43886"/>
    <w:rsid w:val="00D455D4"/>
    <w:rsid w:val="00D45E62"/>
    <w:rsid w:val="00D46DC4"/>
    <w:rsid w:val="00D5062B"/>
    <w:rsid w:val="00D53541"/>
    <w:rsid w:val="00D55E39"/>
    <w:rsid w:val="00D60633"/>
    <w:rsid w:val="00D618A7"/>
    <w:rsid w:val="00D620FF"/>
    <w:rsid w:val="00D63E1C"/>
    <w:rsid w:val="00D65A90"/>
    <w:rsid w:val="00D65BF3"/>
    <w:rsid w:val="00D7111C"/>
    <w:rsid w:val="00D73D35"/>
    <w:rsid w:val="00D74C34"/>
    <w:rsid w:val="00D755C3"/>
    <w:rsid w:val="00D7679A"/>
    <w:rsid w:val="00D76A3B"/>
    <w:rsid w:val="00D80780"/>
    <w:rsid w:val="00D80821"/>
    <w:rsid w:val="00D83505"/>
    <w:rsid w:val="00D872B1"/>
    <w:rsid w:val="00D91D07"/>
    <w:rsid w:val="00D92B53"/>
    <w:rsid w:val="00DA1F9A"/>
    <w:rsid w:val="00DB4899"/>
    <w:rsid w:val="00DC01B6"/>
    <w:rsid w:val="00DC1CC0"/>
    <w:rsid w:val="00DC273F"/>
    <w:rsid w:val="00DC38B8"/>
    <w:rsid w:val="00DC4475"/>
    <w:rsid w:val="00DC58C0"/>
    <w:rsid w:val="00DD3A2B"/>
    <w:rsid w:val="00DD61DE"/>
    <w:rsid w:val="00DD72FC"/>
    <w:rsid w:val="00DE11A5"/>
    <w:rsid w:val="00DE25A0"/>
    <w:rsid w:val="00DE4E91"/>
    <w:rsid w:val="00DF0B35"/>
    <w:rsid w:val="00DF39D2"/>
    <w:rsid w:val="00DF56A7"/>
    <w:rsid w:val="00DF6BBB"/>
    <w:rsid w:val="00DF7125"/>
    <w:rsid w:val="00E017F3"/>
    <w:rsid w:val="00E01912"/>
    <w:rsid w:val="00E02FF4"/>
    <w:rsid w:val="00E04749"/>
    <w:rsid w:val="00E07A22"/>
    <w:rsid w:val="00E12752"/>
    <w:rsid w:val="00E14ACF"/>
    <w:rsid w:val="00E16674"/>
    <w:rsid w:val="00E21911"/>
    <w:rsid w:val="00E2417A"/>
    <w:rsid w:val="00E25B4B"/>
    <w:rsid w:val="00E26437"/>
    <w:rsid w:val="00E3093E"/>
    <w:rsid w:val="00E30B68"/>
    <w:rsid w:val="00E30E17"/>
    <w:rsid w:val="00E37F4B"/>
    <w:rsid w:val="00E411A9"/>
    <w:rsid w:val="00E4350D"/>
    <w:rsid w:val="00E4387D"/>
    <w:rsid w:val="00E43A22"/>
    <w:rsid w:val="00E4616C"/>
    <w:rsid w:val="00E5325E"/>
    <w:rsid w:val="00E54CEB"/>
    <w:rsid w:val="00E557D7"/>
    <w:rsid w:val="00E55E85"/>
    <w:rsid w:val="00E560EA"/>
    <w:rsid w:val="00E62588"/>
    <w:rsid w:val="00E6313E"/>
    <w:rsid w:val="00E7396A"/>
    <w:rsid w:val="00E73FD6"/>
    <w:rsid w:val="00E74EFA"/>
    <w:rsid w:val="00E76CD4"/>
    <w:rsid w:val="00E86CF4"/>
    <w:rsid w:val="00E90586"/>
    <w:rsid w:val="00E90D10"/>
    <w:rsid w:val="00E91585"/>
    <w:rsid w:val="00E9183E"/>
    <w:rsid w:val="00E91C1D"/>
    <w:rsid w:val="00E91D70"/>
    <w:rsid w:val="00E92F7B"/>
    <w:rsid w:val="00E936B6"/>
    <w:rsid w:val="00E94476"/>
    <w:rsid w:val="00E948E4"/>
    <w:rsid w:val="00E958F8"/>
    <w:rsid w:val="00E95EFA"/>
    <w:rsid w:val="00E960BA"/>
    <w:rsid w:val="00E96C90"/>
    <w:rsid w:val="00E9768D"/>
    <w:rsid w:val="00EA067A"/>
    <w:rsid w:val="00EA07AB"/>
    <w:rsid w:val="00EA1A26"/>
    <w:rsid w:val="00EA2F92"/>
    <w:rsid w:val="00EA5A23"/>
    <w:rsid w:val="00EA7141"/>
    <w:rsid w:val="00EB0A52"/>
    <w:rsid w:val="00EB27E9"/>
    <w:rsid w:val="00EB3197"/>
    <w:rsid w:val="00EB47D2"/>
    <w:rsid w:val="00EB5774"/>
    <w:rsid w:val="00EB6169"/>
    <w:rsid w:val="00EB64CF"/>
    <w:rsid w:val="00EB74A3"/>
    <w:rsid w:val="00EC1F3E"/>
    <w:rsid w:val="00EC3749"/>
    <w:rsid w:val="00EC4129"/>
    <w:rsid w:val="00EC65CA"/>
    <w:rsid w:val="00ED2C01"/>
    <w:rsid w:val="00ED5320"/>
    <w:rsid w:val="00ED7087"/>
    <w:rsid w:val="00ED7B9C"/>
    <w:rsid w:val="00EE3131"/>
    <w:rsid w:val="00EE46E9"/>
    <w:rsid w:val="00EE6D9A"/>
    <w:rsid w:val="00EE7426"/>
    <w:rsid w:val="00EF0027"/>
    <w:rsid w:val="00EF0F49"/>
    <w:rsid w:val="00EF173C"/>
    <w:rsid w:val="00EF19DF"/>
    <w:rsid w:val="00EF26EB"/>
    <w:rsid w:val="00EF291C"/>
    <w:rsid w:val="00EF584E"/>
    <w:rsid w:val="00EF7391"/>
    <w:rsid w:val="00EF7663"/>
    <w:rsid w:val="00F007F5"/>
    <w:rsid w:val="00F01D4C"/>
    <w:rsid w:val="00F02583"/>
    <w:rsid w:val="00F045A3"/>
    <w:rsid w:val="00F04C12"/>
    <w:rsid w:val="00F052B6"/>
    <w:rsid w:val="00F06EE6"/>
    <w:rsid w:val="00F115D4"/>
    <w:rsid w:val="00F12FFB"/>
    <w:rsid w:val="00F14219"/>
    <w:rsid w:val="00F14A3D"/>
    <w:rsid w:val="00F14EBE"/>
    <w:rsid w:val="00F1565A"/>
    <w:rsid w:val="00F156C3"/>
    <w:rsid w:val="00F2455B"/>
    <w:rsid w:val="00F2513D"/>
    <w:rsid w:val="00F25E14"/>
    <w:rsid w:val="00F271F7"/>
    <w:rsid w:val="00F2768B"/>
    <w:rsid w:val="00F36B32"/>
    <w:rsid w:val="00F36D0B"/>
    <w:rsid w:val="00F444F7"/>
    <w:rsid w:val="00F45722"/>
    <w:rsid w:val="00F462EB"/>
    <w:rsid w:val="00F50082"/>
    <w:rsid w:val="00F519C6"/>
    <w:rsid w:val="00F51B2D"/>
    <w:rsid w:val="00F535BA"/>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7AF0"/>
    <w:rsid w:val="00F93D05"/>
    <w:rsid w:val="00F94259"/>
    <w:rsid w:val="00F9484C"/>
    <w:rsid w:val="00F96F1F"/>
    <w:rsid w:val="00FA0025"/>
    <w:rsid w:val="00FA0E7F"/>
    <w:rsid w:val="00FA24B0"/>
    <w:rsid w:val="00FA4314"/>
    <w:rsid w:val="00FA45BB"/>
    <w:rsid w:val="00FA5099"/>
    <w:rsid w:val="00FA72FD"/>
    <w:rsid w:val="00FB04B7"/>
    <w:rsid w:val="00FB0C33"/>
    <w:rsid w:val="00FB2379"/>
    <w:rsid w:val="00FB4551"/>
    <w:rsid w:val="00FB63DA"/>
    <w:rsid w:val="00FB698B"/>
    <w:rsid w:val="00FC1380"/>
    <w:rsid w:val="00FC28EF"/>
    <w:rsid w:val="00FC2F44"/>
    <w:rsid w:val="00FC62BC"/>
    <w:rsid w:val="00FC63D2"/>
    <w:rsid w:val="00FC7E5A"/>
    <w:rsid w:val="00FD1481"/>
    <w:rsid w:val="00FD30D6"/>
    <w:rsid w:val="00FD47DD"/>
    <w:rsid w:val="00FD4D3E"/>
    <w:rsid w:val="00FD6378"/>
    <w:rsid w:val="00FE2612"/>
    <w:rsid w:val="00FE2DE8"/>
    <w:rsid w:val="00FF018B"/>
    <w:rsid w:val="00FF0708"/>
    <w:rsid w:val="00FF09F3"/>
    <w:rsid w:val="00FF0CF2"/>
    <w:rsid w:val="00FF170B"/>
    <w:rsid w:val="00FF3038"/>
    <w:rsid w:val="00FF432E"/>
    <w:rsid w:val="00FF47AC"/>
    <w:rsid w:val="00FF7048"/>
    <w:rsid w:val="00FF75C4"/>
    <w:rsid w:val="00FF7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0D7F60ED"/>
  <w15:chartTrackingRefBased/>
  <w15:docId w15:val="{80325AE5-C9D8-4451-90A2-48105DC53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1D4"/>
    <w:rPr>
      <w:sz w:val="24"/>
      <w:szCs w:val="24"/>
      <w:lang w:eastAsia="ja-JP"/>
    </w:rPr>
  </w:style>
  <w:style w:type="paragraph" w:styleId="Heading1">
    <w:name w:val="heading 1"/>
    <w:basedOn w:val="StyleH112ptBefore12ptAfter6ptLinespacingMult"/>
    <w:next w:val="Normal"/>
    <w:link w:val="Heading1Char"/>
    <w:uiPriority w:val="9"/>
    <w:qFormat/>
    <w:rsid w:val="00D14CE9"/>
    <w:pPr>
      <w:outlineLvl w:val="0"/>
    </w:pPr>
    <w:rPr>
      <w:rFonts w:asciiTheme="minorHAnsi" w:hAnsiTheme="minorHAnsi" w:cstheme="minorHAnsi"/>
      <w:color w:val="538135" w:themeColor="accent6" w:themeShade="BF"/>
      <w:shd w:val="clear" w:color="auto" w:fill="FFFFFF"/>
    </w:rPr>
  </w:style>
  <w:style w:type="paragraph" w:styleId="Heading2">
    <w:name w:val="heading 2"/>
    <w:basedOn w:val="StyleH2Arial9ptCustomColorRGB00153Left0cmFi"/>
    <w:next w:val="Normal"/>
    <w:link w:val="Heading2Char"/>
    <w:uiPriority w:val="9"/>
    <w:unhideWhenUsed/>
    <w:qFormat/>
    <w:rsid w:val="00D14CE9"/>
    <w:pPr>
      <w:outlineLvl w:val="1"/>
    </w:pPr>
    <w:rPr>
      <w:rFonts w:asciiTheme="minorHAnsi" w:hAnsiTheme="minorHAnsi" w:cstheme="minorHAnsi"/>
      <w:color w:val="538135" w:themeColor="accent6" w:themeShade="BF"/>
    </w:rPr>
  </w:style>
  <w:style w:type="paragraph" w:styleId="Heading3">
    <w:name w:val="heading 3"/>
    <w:basedOn w:val="Normal"/>
    <w:next w:val="Normal"/>
    <w:link w:val="Heading3Char"/>
    <w:uiPriority w:val="9"/>
    <w:unhideWhenUsed/>
    <w:qFormat/>
    <w:rsid w:val="00D14CE9"/>
    <w:pPr>
      <w:keepNext/>
      <w:keepLines/>
      <w:spacing w:before="40"/>
      <w:outlineLvl w:val="2"/>
    </w:pPr>
    <w:rPr>
      <w:rFonts w:asciiTheme="minorHAnsi" w:eastAsiaTheme="majorEastAsia" w:hAnsiTheme="minorHAnsi" w:cstheme="minorHAnsi"/>
      <w:b/>
      <w:bCs/>
      <w:i/>
      <w:iCs/>
      <w:color w:val="538135" w:themeColor="accent6" w:themeShade="BF"/>
      <w:sz w:val="20"/>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B4019"/>
    <w:pPr>
      <w:spacing w:before="120" w:after="360" w:line="240" w:lineRule="atLeast"/>
      <w:jc w:val="center"/>
    </w:pPr>
    <w:rPr>
      <w:rFonts w:asciiTheme="minorHAnsi" w:hAnsiTheme="minorHAnsi" w:cstheme="minorHAnsi"/>
      <w:b/>
      <w:color w:val="333399"/>
      <w:sz w:val="36"/>
      <w:szCs w:val="32"/>
      <w:lang w:val="en-US"/>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77096A"/>
    <w:pPr>
      <w:spacing w:before="120" w:line="240" w:lineRule="atLeast"/>
      <w:ind w:left="425" w:hanging="425"/>
      <w:jc w:val="both"/>
    </w:pPr>
    <w:rPr>
      <w:rFonts w:asciiTheme="minorHAnsi" w:hAnsiTheme="minorHAnsi" w:cstheme="minorHAnsi"/>
      <w:color w:val="2F5496" w:themeColor="accent1" w:themeShade="BF"/>
      <w:sz w:val="18"/>
      <w:szCs w:val="18"/>
      <w:lang w:val="en-GB" w:eastAsia="de-DE"/>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157B8C"/>
    <w:pPr>
      <w:spacing w:before="230" w:after="240" w:line="240" w:lineRule="atLeast"/>
      <w:jc w:val="center"/>
    </w:pPr>
    <w:rPr>
      <w:rFonts w:ascii="Arial" w:hAnsi="Arial"/>
      <w:noProof/>
      <w:sz w:val="14"/>
      <w:szCs w:val="14"/>
      <w:lang w:val="en-GB"/>
    </w:rPr>
  </w:style>
  <w:style w:type="paragraph" w:customStyle="1" w:styleId="TableCaption">
    <w:name w:val="TableCaption"/>
    <w:basedOn w:val="Normal"/>
    <w:qFormat/>
    <w:rsid w:val="0077096A"/>
    <w:pPr>
      <w:spacing w:before="360" w:after="120" w:line="276" w:lineRule="auto"/>
      <w:jc w:val="center"/>
    </w:pPr>
    <w:rPr>
      <w:rFonts w:ascii="Univers" w:hAnsi="Univers"/>
      <w:bCs/>
      <w:color w:val="2F5496" w:themeColor="accent1" w:themeShade="BF"/>
      <w:sz w:val="18"/>
      <w:szCs w:val="14"/>
      <w:lang w:val="en-GB"/>
    </w:rPr>
  </w:style>
  <w:style w:type="paragraph" w:customStyle="1" w:styleId="TableHead">
    <w:name w:val="TableHead"/>
    <w:basedOn w:val="TableCaption"/>
    <w:rsid w:val="005B235C"/>
    <w:pPr>
      <w:pBdr>
        <w:top w:val="single" w:sz="4" w:space="4" w:color="FFFFFF"/>
        <w:left w:val="single" w:sz="4" w:space="4" w:color="FFFFFF"/>
        <w:bottom w:val="single" w:sz="4" w:space="4" w:color="FFFFFF"/>
        <w:right w:val="single" w:sz="4" w:space="4" w:color="FFFFFF"/>
      </w:pBdr>
      <w:spacing w:before="0" w:after="0"/>
    </w:pPr>
    <w:rPr>
      <w:b/>
      <w:bCs w:val="0"/>
    </w:rPr>
  </w:style>
  <w:style w:type="paragraph" w:customStyle="1" w:styleId="TableBody">
    <w:name w:val="TableBody"/>
    <w:basedOn w:val="TableHead"/>
    <w:rsid w:val="005B235C"/>
    <w:rPr>
      <w:rFonts w:asciiTheme="minorHAnsi" w:hAnsiTheme="minorHAnsi" w:cstheme="minorHAnsi"/>
      <w:b w:val="0"/>
      <w:bCs/>
    </w:rPr>
  </w:style>
  <w:style w:type="paragraph" w:customStyle="1" w:styleId="TableFoot">
    <w:name w:val="TableFoot"/>
    <w:basedOn w:val="TableBody"/>
    <w:rsid w:val="00CB1940"/>
    <w:pPr>
      <w:spacing w:before="60" w:after="24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2058B0"/>
    <w:pPr>
      <w:tabs>
        <w:tab w:val="center" w:pos="4703"/>
        <w:tab w:val="right" w:pos="9406"/>
      </w:tabs>
      <w:jc w:val="center"/>
    </w:pPr>
    <w:rPr>
      <w:sz w:val="22"/>
      <w:szCs w:val="22"/>
    </w:rPr>
  </w:style>
  <w:style w:type="character" w:customStyle="1" w:styleId="FooterChar">
    <w:name w:val="Footer Char"/>
    <w:link w:val="Footer"/>
    <w:uiPriority w:val="99"/>
    <w:rsid w:val="002058B0"/>
    <w:rPr>
      <w:sz w:val="22"/>
      <w:szCs w:val="22"/>
      <w:lang w:eastAsia="ja-JP"/>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774967"/>
    <w:pPr>
      <w:spacing w:before="120" w:after="120" w:line="200" w:lineRule="atLeast"/>
      <w:ind w:left="425" w:right="567"/>
      <w:jc w:val="both"/>
    </w:pPr>
    <w:rPr>
      <w:rFonts w:asciiTheme="minorHAnsi" w:hAnsiTheme="minorHAnsi" w:cstheme="minorHAnsi"/>
      <w:color w:val="0033CC"/>
      <w:sz w:val="20"/>
      <w:lang w:val="en-US"/>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semiHidden/>
    <w:unhideWhenUsed/>
    <w:rsid w:val="005E7379"/>
    <w:rPr>
      <w:sz w:val="20"/>
      <w:szCs w:val="20"/>
    </w:rPr>
  </w:style>
  <w:style w:type="character" w:customStyle="1" w:styleId="CommentTextChar">
    <w:name w:val="Comment Text Char"/>
    <w:link w:val="CommentText"/>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StyleP1LinespacingAtleast12pt"/>
    <w:link w:val="MainTextChar"/>
    <w:rsid w:val="00694621"/>
    <w:rPr>
      <w:color w:val="2F5496" w:themeColor="accent1" w:themeShade="BF"/>
    </w:rPr>
  </w:style>
  <w:style w:type="character" w:customStyle="1" w:styleId="MainTextChar">
    <w:name w:val="Main Text Char"/>
    <w:link w:val="MainText"/>
    <w:rsid w:val="00694621"/>
    <w:rPr>
      <w:rFonts w:asciiTheme="minorHAnsi" w:eastAsia="Times New Roman" w:hAnsiTheme="minorHAnsi" w:cstheme="minorHAnsi"/>
      <w:color w:val="2F5496" w:themeColor="accent1" w:themeShade="BF"/>
      <w:sz w:val="22"/>
      <w:szCs w:val="22"/>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uiPriority w:val="99"/>
    <w:unhideWhenUsed/>
    <w:rsid w:val="002820EB"/>
    <w:rPr>
      <w:color w:val="0563C1"/>
      <w:u w:val="single"/>
    </w:rPr>
  </w:style>
  <w:style w:type="character" w:customStyle="1" w:styleId="UnresolvedMention1">
    <w:name w:val="Unresolved Mention1"/>
    <w:uiPriority w:val="99"/>
    <w:semiHidden/>
    <w:unhideWhenUsed/>
    <w:rsid w:val="002820EB"/>
    <w:rPr>
      <w:color w:val="605E5C"/>
      <w:shd w:val="clear" w:color="auto" w:fill="E1DFDD"/>
    </w:rPr>
  </w:style>
  <w:style w:type="paragraph" w:customStyle="1" w:styleId="H2">
    <w:name w:val="H2"/>
    <w:basedOn w:val="H1"/>
    <w:next w:val="Normal"/>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paragraph" w:customStyle="1" w:styleId="StyleP110ptCustomColorRGB00153">
    <w:name w:val="Style P1 + 10 pt Custom Color(RGB(00153))"/>
    <w:basedOn w:val="P1"/>
    <w:rsid w:val="00CB1940"/>
    <w:pPr>
      <w:spacing w:before="120" w:after="120"/>
    </w:pPr>
    <w:rPr>
      <w:rFonts w:ascii="Times New Roman" w:hAnsi="Times New Roman"/>
      <w:color w:val="000099"/>
      <w:sz w:val="22"/>
    </w:rPr>
  </w:style>
  <w:style w:type="paragraph" w:customStyle="1" w:styleId="StyleH112ptBefore18ptAfter6ptLinespacingMult">
    <w:name w:val="Style H1 + 12 pt Before:  18 pt After:  6 pt Line spacing:  Mult..."/>
    <w:basedOn w:val="H1"/>
    <w:rsid w:val="00CB1940"/>
    <w:pPr>
      <w:spacing w:before="360" w:after="120" w:line="276" w:lineRule="auto"/>
    </w:pPr>
    <w:rPr>
      <w:rFonts w:ascii="Times New Roman" w:eastAsia="Times New Roman" w:hAnsi="Times New Roman"/>
      <w:bCs/>
      <w:sz w:val="24"/>
      <w:szCs w:val="20"/>
    </w:rPr>
  </w:style>
  <w:style w:type="paragraph" w:customStyle="1" w:styleId="StyleP1LinespacingAtleast12pt">
    <w:name w:val="Style P1 + Line spacing:  At least 12 pt"/>
    <w:basedOn w:val="P1"/>
    <w:rsid w:val="002E1FC9"/>
    <w:pPr>
      <w:spacing w:before="120" w:after="120" w:line="276" w:lineRule="auto"/>
      <w:ind w:firstLine="425"/>
    </w:pPr>
    <w:rPr>
      <w:rFonts w:asciiTheme="minorHAnsi" w:eastAsia="Times New Roman" w:hAnsiTheme="minorHAnsi" w:cstheme="minorHAnsi"/>
      <w:sz w:val="22"/>
      <w:szCs w:val="22"/>
    </w:rPr>
  </w:style>
  <w:style w:type="paragraph" w:customStyle="1" w:styleId="StyleP110ptAfter6ptLinespacingAtleast12pt">
    <w:name w:val="Style P1 + 10 pt After:  6 pt Line spacing:  At least 12 pt"/>
    <w:basedOn w:val="P1"/>
    <w:rsid w:val="003C1AB7"/>
    <w:pPr>
      <w:spacing w:after="120" w:line="240" w:lineRule="atLeast"/>
    </w:pPr>
    <w:rPr>
      <w:rFonts w:eastAsia="Times New Roman"/>
      <w:sz w:val="20"/>
      <w:szCs w:val="20"/>
    </w:rPr>
  </w:style>
  <w:style w:type="paragraph" w:customStyle="1" w:styleId="StyleTableBodyBold">
    <w:name w:val="Style TableBody + Bold"/>
    <w:basedOn w:val="TableBody"/>
    <w:rsid w:val="005A0FC9"/>
    <w:rPr>
      <w:b/>
    </w:rPr>
  </w:style>
  <w:style w:type="paragraph" w:customStyle="1" w:styleId="StyleH112ptBefore12ptAfter6ptLinespacingMult">
    <w:name w:val="Style H1 + 12 pt Before:  12 pt After:  6 pt Line spacing:  Mult..."/>
    <w:basedOn w:val="H1"/>
    <w:rsid w:val="00B35CF3"/>
    <w:pPr>
      <w:spacing w:before="240" w:after="120" w:line="276" w:lineRule="auto"/>
    </w:pPr>
    <w:rPr>
      <w:rFonts w:ascii="Times New Roman" w:eastAsia="Times New Roman" w:hAnsi="Times New Roman"/>
      <w:bCs/>
      <w:sz w:val="28"/>
      <w:szCs w:val="22"/>
    </w:rPr>
  </w:style>
  <w:style w:type="paragraph" w:customStyle="1" w:styleId="StyleH2Arial9ptCustomColorRGB00153Left0cmFi">
    <w:name w:val="Style H2 + Arial 9 pt Custom Color(RGB(00153)) Left:  0 cm Fi..."/>
    <w:basedOn w:val="H2"/>
    <w:rsid w:val="00CB1940"/>
    <w:pPr>
      <w:shd w:val="clear" w:color="000000" w:fill="auto"/>
      <w:spacing w:before="120" w:line="240" w:lineRule="atLeast"/>
      <w:ind w:left="0" w:firstLine="0"/>
    </w:pPr>
    <w:rPr>
      <w:bCs/>
      <w:color w:val="000099"/>
      <w:szCs w:val="20"/>
      <w:lang w:val="en-GB"/>
    </w:rPr>
  </w:style>
  <w:style w:type="paragraph" w:customStyle="1" w:styleId="StyleFigureCaptionTimesNewRoman10ptBoldCustomColorRG">
    <w:name w:val="Style FigureCaption + Times New Roman 10 pt Bold Custom Color(RG..."/>
    <w:basedOn w:val="FigureCaption"/>
    <w:rsid w:val="00CB1940"/>
    <w:rPr>
      <w:rFonts w:ascii="Times New Roman" w:hAnsi="Times New Roman"/>
      <w:b/>
      <w:bCs/>
      <w:color w:val="000099"/>
      <w:sz w:val="20"/>
    </w:rPr>
  </w:style>
  <w:style w:type="paragraph" w:customStyle="1" w:styleId="StyleStyleFigureCaptionTimesNewRoman10ptBoldCustomColor">
    <w:name w:val="Style Style FigureCaption + Times New Roman 10 pt Bold Custom Color..."/>
    <w:basedOn w:val="StyleFigureCaptionTimesNewRoman10ptBoldCustomColorRG"/>
    <w:rsid w:val="00D14CE9"/>
    <w:pPr>
      <w:spacing w:line="276" w:lineRule="auto"/>
    </w:pPr>
    <w:rPr>
      <w:rFonts w:ascii="Univers" w:hAnsi="Univers"/>
      <w:color w:val="2F5496" w:themeColor="accent1" w:themeShade="BF"/>
      <w:sz w:val="18"/>
      <w:szCs w:val="12"/>
    </w:rPr>
  </w:style>
  <w:style w:type="paragraph" w:customStyle="1" w:styleId="StyleSchemeCaptionLatinBodyCalibri9ptBold">
    <w:name w:val="Style SchemeCaption + (Latin) +Body (Calibri) 9 pt Bold"/>
    <w:basedOn w:val="SchemeCaption"/>
    <w:rsid w:val="000D637D"/>
    <w:rPr>
      <w:rFonts w:asciiTheme="minorHAnsi" w:hAnsiTheme="minorHAnsi"/>
      <w:b/>
      <w:bCs/>
      <w:sz w:val="18"/>
    </w:rPr>
  </w:style>
  <w:style w:type="paragraph" w:customStyle="1" w:styleId="StyleStyleSchemeCaptionLatinBodyCalibri9ptBoldNot">
    <w:name w:val="Style Style SchemeCaption + (Latin) +Body (Calibri) 9 pt Bold + Not..."/>
    <w:basedOn w:val="StyleSchemeCaptionLatinBodyCalibri9ptBold"/>
    <w:rsid w:val="0077096A"/>
    <w:pPr>
      <w:spacing w:before="240" w:after="240" w:line="276" w:lineRule="auto"/>
      <w:jc w:val="center"/>
    </w:pPr>
    <w:rPr>
      <w:b w:val="0"/>
      <w:bCs w:val="0"/>
      <w:color w:val="2F5496" w:themeColor="accent1" w:themeShade="BF"/>
    </w:rPr>
  </w:style>
  <w:style w:type="table" w:styleId="TableGrid">
    <w:name w:val="Table Grid"/>
    <w:basedOn w:val="TableNormal"/>
    <w:uiPriority w:val="59"/>
    <w:rsid w:val="00695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14CE9"/>
    <w:rPr>
      <w:rFonts w:asciiTheme="minorHAnsi" w:eastAsia="Times New Roman" w:hAnsiTheme="minorHAnsi" w:cstheme="minorHAnsi"/>
      <w:b/>
      <w:bCs/>
      <w:color w:val="538135" w:themeColor="accent6" w:themeShade="BF"/>
      <w:sz w:val="28"/>
      <w:szCs w:val="22"/>
      <w:lang w:val="en-GB" w:eastAsia="ja-JP"/>
    </w:rPr>
  </w:style>
  <w:style w:type="character" w:customStyle="1" w:styleId="Heading2Char">
    <w:name w:val="Heading 2 Char"/>
    <w:basedOn w:val="DefaultParagraphFont"/>
    <w:link w:val="Heading2"/>
    <w:uiPriority w:val="9"/>
    <w:rsid w:val="00D14CE9"/>
    <w:rPr>
      <w:rFonts w:asciiTheme="minorHAnsi" w:eastAsia="Times New Roman" w:hAnsiTheme="minorHAnsi" w:cstheme="minorHAnsi"/>
      <w:b/>
      <w:bCs/>
      <w:color w:val="538135" w:themeColor="accent6" w:themeShade="BF"/>
      <w:sz w:val="22"/>
      <w:shd w:val="clear" w:color="000000" w:fill="auto"/>
      <w:lang w:val="en-GB"/>
    </w:rPr>
  </w:style>
  <w:style w:type="character" w:customStyle="1" w:styleId="Heading3Char">
    <w:name w:val="Heading 3 Char"/>
    <w:basedOn w:val="DefaultParagraphFont"/>
    <w:link w:val="Heading3"/>
    <w:uiPriority w:val="9"/>
    <w:rsid w:val="00D14CE9"/>
    <w:rPr>
      <w:rFonts w:asciiTheme="minorHAnsi" w:eastAsiaTheme="majorEastAsia" w:hAnsiTheme="minorHAnsi" w:cstheme="minorHAnsi"/>
      <w:b/>
      <w:bCs/>
      <w:i/>
      <w:iCs/>
      <w:color w:val="538135" w:themeColor="accent6" w:themeShade="BF"/>
      <w:lang w:val="en-GB"/>
    </w:rPr>
  </w:style>
  <w:style w:type="character" w:styleId="UnresolvedMention">
    <w:name w:val="Unresolved Mention"/>
    <w:basedOn w:val="DefaultParagraphFont"/>
    <w:uiPriority w:val="99"/>
    <w:semiHidden/>
    <w:unhideWhenUsed/>
    <w:rsid w:val="00F2768B"/>
    <w:rPr>
      <w:color w:val="605E5C"/>
      <w:shd w:val="clear" w:color="auto" w:fill="E1DFDD"/>
    </w:rPr>
  </w:style>
  <w:style w:type="paragraph" w:customStyle="1" w:styleId="AbstractHeading">
    <w:name w:val="Abstract Heading"/>
    <w:basedOn w:val="Heading1"/>
    <w:qFormat/>
    <w:rsid w:val="00350ECC"/>
    <w:pPr>
      <w:spacing w:after="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 w:id="1407530406">
      <w:bodyDiv w:val="1"/>
      <w:marLeft w:val="0"/>
      <w:marRight w:val="0"/>
      <w:marTop w:val="0"/>
      <w:marBottom w:val="0"/>
      <w:divBdr>
        <w:top w:val="none" w:sz="0" w:space="0" w:color="auto"/>
        <w:left w:val="none" w:sz="0" w:space="0" w:color="auto"/>
        <w:bottom w:val="none" w:sz="0" w:space="0" w:color="auto"/>
        <w:right w:val="none" w:sz="0" w:space="0" w:color="auto"/>
      </w:divBdr>
      <w:divsChild>
        <w:div w:id="95951399">
          <w:marLeft w:val="0"/>
          <w:marRight w:val="0"/>
          <w:marTop w:val="0"/>
          <w:marBottom w:val="0"/>
          <w:divBdr>
            <w:top w:val="none" w:sz="0" w:space="0" w:color="auto"/>
            <w:left w:val="none" w:sz="0" w:space="0" w:color="auto"/>
            <w:bottom w:val="none" w:sz="0" w:space="0" w:color="auto"/>
            <w:right w:val="none" w:sz="0" w:space="0" w:color="auto"/>
          </w:divBdr>
          <w:divsChild>
            <w:div w:id="49964980">
              <w:marLeft w:val="0"/>
              <w:marRight w:val="0"/>
              <w:marTop w:val="0"/>
              <w:marBottom w:val="150"/>
              <w:divBdr>
                <w:top w:val="none" w:sz="0" w:space="0" w:color="auto"/>
                <w:left w:val="none" w:sz="0" w:space="0" w:color="auto"/>
                <w:bottom w:val="none" w:sz="0" w:space="0" w:color="auto"/>
                <w:right w:val="none" w:sz="0" w:space="0" w:color="auto"/>
              </w:divBdr>
            </w:div>
            <w:div w:id="21252972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aydam\AppData\Local\Temp\Rar$DIa30056.1312\Research%20Articl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6A5722-06AF-4899-8EEC-DEAE820B44C6}">
  <ds:schemaRefs>
    <ds:schemaRef ds:uri="http://schemas.openxmlformats.org/officeDocument/2006/bibliography"/>
  </ds:schemaRefs>
</ds:datastoreItem>
</file>

<file path=customXml/itemProps3.xml><?xml version="1.0" encoding="utf-8"?>
<ds:datastoreItem xmlns:ds="http://schemas.openxmlformats.org/officeDocument/2006/customXml" ds:itemID="{7602EA2C-2F81-4FF4-8767-EB10FDAD34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Research Article</Template>
  <TotalTime>64</TotalTime>
  <Pages>6</Pages>
  <Words>2053</Words>
  <Characters>11704</Characters>
  <Application>Microsoft Office Word</Application>
  <DocSecurity>0</DocSecurity>
  <Lines>97</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milky way journal of science</vt:lpstr>
      <vt:lpstr>((Title))</vt:lpstr>
    </vt:vector>
  </TitlesOfParts>
  <Company>WILEY-VCH Verlag GmbH &amp; Co. KGaA</Company>
  <LinksUpToDate>false</LinksUpToDate>
  <CharactersWithSpaces>13730</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milky way journal of science</dc:title>
  <dc:subject/>
  <dc:creator>SSaydam</dc:creator>
  <cp:keywords/>
  <cp:lastModifiedBy>Sinan Saydam</cp:lastModifiedBy>
  <cp:revision>43</cp:revision>
  <cp:lastPrinted>2012-11-08T05:19:00Z</cp:lastPrinted>
  <dcterms:created xsi:type="dcterms:W3CDTF">2023-11-19T14:16:00Z</dcterms:created>
  <dcterms:modified xsi:type="dcterms:W3CDTF">2023-11-20T09:10:00Z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